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2EC17" w14:textId="77777777" w:rsidR="00E340B6" w:rsidRPr="00F06B12" w:rsidRDefault="00E340B6" w:rsidP="00E340B6">
      <w:pPr>
        <w:spacing w:after="0"/>
        <w:jc w:val="both"/>
        <w:rPr>
          <w:rFonts w:ascii="Arial" w:hAnsi="Arial" w:cs="Arial"/>
          <w:sz w:val="20"/>
          <w:szCs w:val="20"/>
        </w:rPr>
      </w:pPr>
      <w:r w:rsidRPr="00F06B12">
        <w:rPr>
          <w:rFonts w:ascii="Arial" w:hAnsi="Arial" w:cs="Arial"/>
          <w:sz w:val="20"/>
          <w:szCs w:val="20"/>
        </w:rPr>
        <w:t xml:space="preserve">En este documento se registra </w:t>
      </w:r>
      <w:r w:rsidR="00EE114D" w:rsidRPr="00F06B12">
        <w:rPr>
          <w:rFonts w:ascii="Arial" w:hAnsi="Arial" w:cs="Arial"/>
          <w:sz w:val="20"/>
          <w:szCs w:val="20"/>
        </w:rPr>
        <w:t xml:space="preserve">el cumplimiento de las condiciones </w:t>
      </w:r>
      <w:r w:rsidR="00E720B3" w:rsidRPr="00F06B12">
        <w:rPr>
          <w:rFonts w:ascii="Arial" w:hAnsi="Arial" w:cs="Arial"/>
          <w:sz w:val="20"/>
          <w:szCs w:val="20"/>
        </w:rPr>
        <w:t>relacionad</w:t>
      </w:r>
      <w:r w:rsidR="00EE114D" w:rsidRPr="00F06B12">
        <w:rPr>
          <w:rFonts w:ascii="Arial" w:hAnsi="Arial" w:cs="Arial"/>
          <w:sz w:val="20"/>
          <w:szCs w:val="20"/>
        </w:rPr>
        <w:t>a</w:t>
      </w:r>
      <w:r w:rsidR="00E720B3" w:rsidRPr="00F06B12">
        <w:rPr>
          <w:rFonts w:ascii="Arial" w:hAnsi="Arial" w:cs="Arial"/>
          <w:sz w:val="20"/>
          <w:szCs w:val="20"/>
        </w:rPr>
        <w:t xml:space="preserve">s con la opción de grado del estudiante </w:t>
      </w:r>
      <w:r w:rsidRPr="00F06B12">
        <w:rPr>
          <w:rFonts w:ascii="Arial" w:hAnsi="Arial" w:cs="Arial"/>
          <w:sz w:val="20"/>
          <w:szCs w:val="20"/>
        </w:rPr>
        <w:t xml:space="preserve">a medida que se van ejecutando los procesos conforme al </w:t>
      </w:r>
      <w:r w:rsidR="006124FF">
        <w:rPr>
          <w:rFonts w:ascii="Arial" w:hAnsi="Arial" w:cs="Arial"/>
          <w:sz w:val="20"/>
          <w:szCs w:val="20"/>
        </w:rPr>
        <w:t>A</w:t>
      </w:r>
      <w:r w:rsidRPr="00F06B12">
        <w:rPr>
          <w:rFonts w:ascii="Arial" w:hAnsi="Arial" w:cs="Arial"/>
          <w:sz w:val="20"/>
          <w:szCs w:val="20"/>
        </w:rPr>
        <w:t xml:space="preserve">cuerdo 002 </w:t>
      </w:r>
      <w:r w:rsidR="003A2DF2">
        <w:rPr>
          <w:rFonts w:ascii="Arial" w:hAnsi="Arial" w:cs="Arial"/>
          <w:sz w:val="20"/>
          <w:szCs w:val="20"/>
        </w:rPr>
        <w:t>de 2022 Reglamento de opciones de grado de pregrado de la Corporación Universitaria Comfacauca Unicomfacauca.</w:t>
      </w:r>
    </w:p>
    <w:p w14:paraId="1177F3E4" w14:textId="77777777" w:rsidR="00E340B6" w:rsidRPr="00F06B12" w:rsidRDefault="00E340B6" w:rsidP="00E340B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1D43AE2" w14:textId="77777777" w:rsidR="00DC7099" w:rsidRPr="00F06B12" w:rsidRDefault="009312FE" w:rsidP="00AD13E7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F06B12">
        <w:rPr>
          <w:rFonts w:ascii="Arial" w:hAnsi="Arial" w:cs="Arial"/>
          <w:b/>
          <w:sz w:val="20"/>
          <w:szCs w:val="20"/>
        </w:rPr>
        <w:t>SOLICITUD INICIAL</w:t>
      </w:r>
    </w:p>
    <w:p w14:paraId="05E3CDC4" w14:textId="77777777" w:rsidR="00DC7099" w:rsidRPr="00F06B12" w:rsidRDefault="00DC7099" w:rsidP="00DC7099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14:paraId="0F598DA1" w14:textId="77777777" w:rsidR="00CE6104" w:rsidRPr="00F06B12" w:rsidRDefault="00B43772" w:rsidP="00DC709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F06B12">
        <w:rPr>
          <w:rFonts w:ascii="Arial" w:hAnsi="Arial" w:cs="Arial"/>
          <w:i/>
          <w:sz w:val="16"/>
          <w:szCs w:val="16"/>
        </w:rPr>
        <w:t>Se da inicio con la solicitud enviada por el estudiante al comité de programa, visto bueno del profesor de opción de grado</w:t>
      </w:r>
      <w:r w:rsidR="00EE114D" w:rsidRPr="00F06B12">
        <w:rPr>
          <w:rFonts w:ascii="Arial" w:hAnsi="Arial" w:cs="Arial"/>
          <w:i/>
          <w:sz w:val="16"/>
          <w:szCs w:val="16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23"/>
        <w:gridCol w:w="450"/>
        <w:gridCol w:w="682"/>
        <w:gridCol w:w="4961"/>
        <w:gridCol w:w="2977"/>
      </w:tblGrid>
      <w:tr w:rsidR="00F06B12" w:rsidRPr="00F06B12" w14:paraId="78BB1937" w14:textId="77777777" w:rsidTr="00C14499">
        <w:tc>
          <w:tcPr>
            <w:tcW w:w="1555" w:type="dxa"/>
            <w:gridSpan w:val="3"/>
            <w:shd w:val="clear" w:color="auto" w:fill="D9D9D9" w:themeFill="background1" w:themeFillShade="D9"/>
            <w:vAlign w:val="center"/>
          </w:tcPr>
          <w:p w14:paraId="799B2084" w14:textId="77777777" w:rsidR="009312FE" w:rsidRPr="00F06B12" w:rsidRDefault="009312FE" w:rsidP="00E96B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Fecha de solicitud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4F3B6FA6" w14:textId="77777777" w:rsidR="009312FE" w:rsidRPr="00F06B12" w:rsidRDefault="009312FE" w:rsidP="00E96B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36370B59" w14:textId="77777777" w:rsidR="009312FE" w:rsidRPr="00F06B12" w:rsidRDefault="009312FE" w:rsidP="00E96B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Documento de identificación</w:t>
            </w:r>
          </w:p>
        </w:tc>
      </w:tr>
      <w:tr w:rsidR="00E96B34" w:rsidRPr="00F06B12" w14:paraId="462B4DCE" w14:textId="77777777" w:rsidTr="00E340B6">
        <w:trPr>
          <w:trHeight w:val="507"/>
        </w:trPr>
        <w:tc>
          <w:tcPr>
            <w:tcW w:w="423" w:type="dxa"/>
            <w:vAlign w:val="center"/>
          </w:tcPr>
          <w:p w14:paraId="3CC3428D" w14:textId="77777777" w:rsidR="00E96B34" w:rsidRPr="004923DE" w:rsidRDefault="00E96B34" w:rsidP="00E96B3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DD</w:t>
            </w:r>
          </w:p>
        </w:tc>
        <w:tc>
          <w:tcPr>
            <w:tcW w:w="450" w:type="dxa"/>
            <w:vAlign w:val="center"/>
          </w:tcPr>
          <w:p w14:paraId="29DCE088" w14:textId="77777777" w:rsidR="00E96B34" w:rsidRPr="004923DE" w:rsidRDefault="00E96B34" w:rsidP="00E96B3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MM</w:t>
            </w:r>
          </w:p>
        </w:tc>
        <w:tc>
          <w:tcPr>
            <w:tcW w:w="682" w:type="dxa"/>
            <w:vAlign w:val="center"/>
          </w:tcPr>
          <w:p w14:paraId="199E9BEC" w14:textId="77777777" w:rsidR="00E96B34" w:rsidRPr="004923DE" w:rsidRDefault="00E96B34" w:rsidP="00E96B3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AAAA</w:t>
            </w:r>
          </w:p>
        </w:tc>
        <w:tc>
          <w:tcPr>
            <w:tcW w:w="4961" w:type="dxa"/>
            <w:vAlign w:val="center"/>
          </w:tcPr>
          <w:p w14:paraId="74D07064" w14:textId="77777777" w:rsidR="00E96B34" w:rsidRPr="00F06B12" w:rsidRDefault="00E96B34" w:rsidP="00E9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B74AD5A" w14:textId="77777777" w:rsidR="00E96B34" w:rsidRPr="00F06B12" w:rsidRDefault="00E96B34" w:rsidP="00E9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54B846" w14:textId="77777777" w:rsidR="009312FE" w:rsidRPr="00F06B12" w:rsidRDefault="009312FE" w:rsidP="00E6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830"/>
        <w:gridCol w:w="3119"/>
        <w:gridCol w:w="3544"/>
      </w:tblGrid>
      <w:tr w:rsidR="00F06B12" w:rsidRPr="00F06B12" w14:paraId="6A62E047" w14:textId="77777777" w:rsidTr="00C14499"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B2E0023" w14:textId="77777777" w:rsidR="00FB70EA" w:rsidRPr="00F06B12" w:rsidRDefault="00FB70EA" w:rsidP="000652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Facultad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2EC82D16" w14:textId="77777777" w:rsidR="00FB70EA" w:rsidRPr="00F06B12" w:rsidRDefault="00FB70EA" w:rsidP="000652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Programa académico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0766DE6" w14:textId="77777777" w:rsidR="00FB70EA" w:rsidRPr="00F06B12" w:rsidRDefault="00FB70EA" w:rsidP="00FB70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Profesor opción de grado</w:t>
            </w:r>
          </w:p>
        </w:tc>
      </w:tr>
      <w:tr w:rsidR="00FB70EA" w:rsidRPr="00F06B12" w14:paraId="3FB87B15" w14:textId="77777777" w:rsidTr="00E340B6">
        <w:trPr>
          <w:trHeight w:val="505"/>
        </w:trPr>
        <w:tc>
          <w:tcPr>
            <w:tcW w:w="2830" w:type="dxa"/>
            <w:vAlign w:val="center"/>
          </w:tcPr>
          <w:p w14:paraId="6E42E7D2" w14:textId="77777777" w:rsidR="00FB70EA" w:rsidRPr="00F06B12" w:rsidRDefault="00FB70EA" w:rsidP="0006526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7C44FF0" w14:textId="77777777" w:rsidR="00FB70EA" w:rsidRPr="00F06B12" w:rsidRDefault="00FB70EA" w:rsidP="000652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613B6C59" w14:textId="77777777" w:rsidR="00FB70EA" w:rsidRPr="00F06B12" w:rsidRDefault="00FB70EA" w:rsidP="000652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56ABEC" w14:textId="77777777" w:rsidR="001A7657" w:rsidRPr="00F06B12" w:rsidRDefault="001A7657" w:rsidP="001A7657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9"/>
      </w:tblGrid>
      <w:tr w:rsidR="001A7657" w:rsidRPr="00F06B12" w14:paraId="552EE07E" w14:textId="77777777" w:rsidTr="004C06B7">
        <w:trPr>
          <w:trHeight w:val="1386"/>
        </w:trPr>
        <w:tc>
          <w:tcPr>
            <w:tcW w:w="9499" w:type="dxa"/>
          </w:tcPr>
          <w:p w14:paraId="4F0E47A9" w14:textId="77777777" w:rsidR="00D505AD" w:rsidRPr="00F06B12" w:rsidRDefault="001A7657" w:rsidP="001A76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Opción de grado</w:t>
            </w:r>
            <w:r w:rsidR="00D505AD" w:rsidRPr="00F06B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05AD" w:rsidRPr="00F06B12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D505AD" w:rsidRPr="00F06B12">
              <w:rPr>
                <w:rFonts w:ascii="Arial" w:hAnsi="Arial" w:cs="Arial"/>
                <w:i/>
                <w:sz w:val="16"/>
                <w:szCs w:val="20"/>
              </w:rPr>
              <w:t>A</w:t>
            </w:r>
            <w:r w:rsidR="00EE114D" w:rsidRPr="00F06B12">
              <w:rPr>
                <w:rFonts w:ascii="Arial" w:hAnsi="Arial" w:cs="Arial"/>
                <w:i/>
                <w:sz w:val="16"/>
                <w:szCs w:val="20"/>
              </w:rPr>
              <w:t>nexo1: c</w:t>
            </w:r>
            <w:r w:rsidR="00D505AD" w:rsidRPr="00F06B12">
              <w:rPr>
                <w:rFonts w:ascii="Arial" w:hAnsi="Arial" w:cs="Arial"/>
                <w:i/>
                <w:sz w:val="16"/>
                <w:szCs w:val="20"/>
              </w:rPr>
              <w:t>arta de solicitud del estudiante)</w:t>
            </w:r>
          </w:p>
          <w:p w14:paraId="71E010CF" w14:textId="77777777" w:rsidR="001433F6" w:rsidRPr="00F06B12" w:rsidRDefault="001433F6" w:rsidP="00D505AD">
            <w:pPr>
              <w:jc w:val="center"/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3BF1BD0D" w14:textId="77777777" w:rsidR="00D505AD" w:rsidRPr="004C06B7" w:rsidRDefault="00D505AD" w:rsidP="00D505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4C06B7">
              <w:rPr>
                <w:rFonts w:ascii="Arial" w:hAnsi="Arial" w:cs="Arial"/>
                <w:sz w:val="18"/>
                <w:szCs w:val="18"/>
              </w:rPr>
              <w:t>Proyecto de grado</w:t>
            </w:r>
            <w:r w:rsidR="004C06B7" w:rsidRPr="004C06B7">
              <w:rPr>
                <w:rFonts w:ascii="Arial" w:hAnsi="Arial" w:cs="Arial"/>
                <w:sz w:val="18"/>
                <w:szCs w:val="18"/>
              </w:rPr>
              <w:t xml:space="preserve"> / Investigación creación    </w:t>
            </w:r>
            <w:r w:rsidR="004C06B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</w:t>
            </w:r>
            <w:r w:rsidRPr="004C06B7">
              <w:rPr>
                <w:rFonts w:ascii="Arial" w:hAnsi="Arial" w:cs="Arial"/>
                <w:sz w:val="18"/>
                <w:szCs w:val="18"/>
              </w:rPr>
              <w:t>Curso de énfasis</w:t>
            </w:r>
            <w:r w:rsidR="004C06B7" w:rsidRPr="004C06B7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4C06B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</w:t>
            </w:r>
            <w:r w:rsidRPr="004C06B7">
              <w:rPr>
                <w:rFonts w:ascii="Arial" w:hAnsi="Arial" w:cs="Arial"/>
                <w:sz w:val="18"/>
                <w:szCs w:val="18"/>
              </w:rPr>
              <w:t>Proyecto de emprendimiento</w:t>
            </w:r>
          </w:p>
          <w:p w14:paraId="43EE6C45" w14:textId="77777777" w:rsidR="00D505AD" w:rsidRPr="004C06B7" w:rsidRDefault="00D505AD" w:rsidP="00D505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BC7706" w14:textId="4B4BFE97" w:rsidR="00D505AD" w:rsidRPr="00F06B12" w:rsidRDefault="00D505AD" w:rsidP="00C96C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</w:t>
            </w:r>
            <w:r w:rsidRPr="004C06B7">
              <w:rPr>
                <w:rFonts w:ascii="Arial" w:hAnsi="Arial" w:cs="Arial"/>
                <w:sz w:val="18"/>
                <w:szCs w:val="18"/>
              </w:rPr>
              <w:t>Doble titulación interna</w:t>
            </w:r>
            <w:r w:rsidR="004C06B7" w:rsidRPr="004C06B7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4C06B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</w:t>
            </w:r>
            <w:r w:rsidRPr="004C06B7">
              <w:rPr>
                <w:rFonts w:ascii="Arial" w:hAnsi="Arial" w:cs="Arial"/>
                <w:sz w:val="18"/>
                <w:szCs w:val="18"/>
              </w:rPr>
              <w:t>Publicación de un artículo científico</w:t>
            </w:r>
            <w:r w:rsidR="004C06B7" w:rsidRPr="004C06B7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4C06B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EE114D"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="00EE114D"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Judicatura</w:t>
            </w:r>
            <w:r w:rsidR="004C06B7" w:rsidRPr="004C06B7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4C06B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4C06B7" w:rsidRPr="004C06B7">
              <w:rPr>
                <w:rFonts w:ascii="Arial" w:hAnsi="Arial" w:cs="Arial"/>
                <w:sz w:val="18"/>
                <w:szCs w:val="18"/>
                <w:lang w:bidi="es-ES"/>
              </w:rPr>
              <w:sym w:font="Wingdings 2" w:char="F0A3"/>
            </w:r>
            <w:r w:rsidR="004C06B7" w:rsidRPr="004C06B7">
              <w:rPr>
                <w:rFonts w:ascii="Arial" w:hAnsi="Arial" w:cs="Arial"/>
                <w:sz w:val="18"/>
                <w:szCs w:val="18"/>
                <w:lang w:bidi="es-ES"/>
              </w:rPr>
              <w:t xml:space="preserve"> Monografía Ju</w:t>
            </w:r>
            <w:r w:rsidR="00A718B5">
              <w:rPr>
                <w:rFonts w:ascii="Arial" w:hAnsi="Arial" w:cs="Arial"/>
                <w:sz w:val="18"/>
                <w:szCs w:val="18"/>
                <w:lang w:bidi="es-ES"/>
              </w:rPr>
              <w:t>r</w:t>
            </w:r>
            <w:r w:rsidR="00C96C06">
              <w:rPr>
                <w:rFonts w:ascii="Arial" w:hAnsi="Arial" w:cs="Arial"/>
                <w:sz w:val="18"/>
                <w:szCs w:val="18"/>
                <w:lang w:bidi="es-ES"/>
              </w:rPr>
              <w:t>í</w:t>
            </w:r>
            <w:r w:rsidR="00A718B5">
              <w:rPr>
                <w:rFonts w:ascii="Arial" w:hAnsi="Arial" w:cs="Arial"/>
                <w:sz w:val="18"/>
                <w:szCs w:val="18"/>
                <w:lang w:bidi="es-ES"/>
              </w:rPr>
              <w:t>d</w:t>
            </w:r>
            <w:r w:rsidR="00C96C06">
              <w:rPr>
                <w:rFonts w:ascii="Arial" w:hAnsi="Arial" w:cs="Arial"/>
                <w:sz w:val="18"/>
                <w:szCs w:val="18"/>
                <w:lang w:bidi="es-ES"/>
              </w:rPr>
              <w:t>i</w:t>
            </w:r>
            <w:r w:rsidR="00A718B5">
              <w:rPr>
                <w:rFonts w:ascii="Arial" w:hAnsi="Arial" w:cs="Arial"/>
                <w:sz w:val="18"/>
                <w:szCs w:val="18"/>
                <w:lang w:bidi="es-ES"/>
              </w:rPr>
              <w:t>c</w:t>
            </w:r>
            <w:r w:rsidR="00C96C06">
              <w:rPr>
                <w:rFonts w:ascii="Arial" w:hAnsi="Arial" w:cs="Arial"/>
                <w:sz w:val="18"/>
                <w:szCs w:val="18"/>
                <w:lang w:bidi="es-ES"/>
              </w:rPr>
              <w:t>a</w:t>
            </w:r>
          </w:p>
        </w:tc>
      </w:tr>
    </w:tbl>
    <w:p w14:paraId="02672E46" w14:textId="77777777" w:rsidR="001433F6" w:rsidRPr="00F06B12" w:rsidRDefault="001433F6" w:rsidP="001433F6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14:paraId="4B66E781" w14:textId="77777777" w:rsidR="001A7657" w:rsidRPr="00F06B12" w:rsidRDefault="001433F6" w:rsidP="00F51D54">
      <w:pPr>
        <w:pStyle w:val="Prrafodelista"/>
        <w:numPr>
          <w:ilvl w:val="0"/>
          <w:numId w:val="24"/>
        </w:numPr>
        <w:spacing w:before="240"/>
        <w:rPr>
          <w:rFonts w:ascii="Arial" w:hAnsi="Arial" w:cs="Arial"/>
          <w:b/>
          <w:sz w:val="20"/>
          <w:szCs w:val="20"/>
        </w:rPr>
      </w:pPr>
      <w:r w:rsidRPr="00F06B12">
        <w:rPr>
          <w:rFonts w:ascii="Arial" w:hAnsi="Arial" w:cs="Arial"/>
          <w:b/>
          <w:sz w:val="20"/>
          <w:szCs w:val="20"/>
        </w:rPr>
        <w:t>FORMALIZACIÓN DE LA OPCIÓN DE GRADO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073"/>
        <w:gridCol w:w="430"/>
        <w:gridCol w:w="1980"/>
      </w:tblGrid>
      <w:tr w:rsidR="00F06B12" w:rsidRPr="00F06B12" w14:paraId="26785691" w14:textId="77777777" w:rsidTr="00C53599">
        <w:trPr>
          <w:trHeight w:val="1393"/>
        </w:trPr>
        <w:tc>
          <w:tcPr>
            <w:tcW w:w="9493" w:type="dxa"/>
            <w:gridSpan w:val="7"/>
            <w:tcBorders>
              <w:bottom w:val="single" w:sz="4" w:space="0" w:color="auto"/>
            </w:tcBorders>
          </w:tcPr>
          <w:p w14:paraId="45CC22EC" w14:textId="2C0BC027" w:rsidR="007D5782" w:rsidRPr="00F06B12" w:rsidRDefault="007D5782" w:rsidP="007D5782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 xml:space="preserve">Concepto de la propuesta por parte comité de </w:t>
            </w:r>
            <w:r w:rsidR="001661C7" w:rsidRPr="00F06B12">
              <w:rPr>
                <w:rFonts w:ascii="Arial" w:hAnsi="Arial" w:cs="Arial"/>
                <w:sz w:val="20"/>
                <w:szCs w:val="20"/>
              </w:rPr>
              <w:t>programa</w:t>
            </w:r>
            <w:r w:rsidR="001661C7">
              <w:rPr>
                <w:rFonts w:ascii="Arial" w:hAnsi="Arial" w:cs="Arial"/>
                <w:sz w:val="20"/>
                <w:szCs w:val="20"/>
              </w:rPr>
              <w:t xml:space="preserve"> (Según el Art. 26 Acuerdo 001 de 2023)</w:t>
            </w:r>
            <w:r w:rsidRPr="00F06B1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3648729" w14:textId="77777777" w:rsidR="007D5782" w:rsidRDefault="007D5782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02A1F80E" w14:textId="77777777" w:rsidR="00FD0A6A" w:rsidRDefault="00FD0A6A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1AB5E17E" w14:textId="77777777" w:rsidR="00FD0A6A" w:rsidRDefault="00FD0A6A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4E985F4A" w14:textId="77777777" w:rsidR="00FD0A6A" w:rsidRDefault="00FD0A6A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468C736C" w14:textId="77777777" w:rsidR="00FD0A6A" w:rsidRDefault="00FD0A6A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  <w:p w14:paraId="1534D266" w14:textId="77777777" w:rsidR="00FD0A6A" w:rsidRPr="00F06B12" w:rsidRDefault="00FD0A6A" w:rsidP="007D5782">
            <w:pPr>
              <w:rPr>
                <w:rFonts w:ascii="Arial" w:hAnsi="Arial" w:cs="Arial"/>
                <w:sz w:val="20"/>
                <w:szCs w:val="20"/>
                <w:lang w:bidi="es-ES"/>
              </w:rPr>
            </w:pPr>
          </w:p>
        </w:tc>
      </w:tr>
      <w:tr w:rsidR="00F06B12" w:rsidRPr="00F06B12" w14:paraId="5183E7B9" w14:textId="77777777" w:rsidTr="00E340B6">
        <w:trPr>
          <w:trHeight w:val="552"/>
        </w:trPr>
        <w:tc>
          <w:tcPr>
            <w:tcW w:w="70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9DC566" w14:textId="77777777" w:rsidR="007F35D4" w:rsidRPr="00F06B12" w:rsidRDefault="007F35D4" w:rsidP="00B07FDF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¿La propuesta de opción de grado es coherente con las líneas de investigación de la corporación?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AADA42" w14:textId="77777777" w:rsidR="007F35D4" w:rsidRPr="00F06B12" w:rsidRDefault="007F35D4" w:rsidP="007F35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Sí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F06B12" w:rsidRPr="00F06B12" w14:paraId="122D5CC9" w14:textId="77777777" w:rsidTr="00E340B6">
        <w:trPr>
          <w:trHeight w:val="552"/>
        </w:trPr>
        <w:tc>
          <w:tcPr>
            <w:tcW w:w="70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5D8490" w14:textId="77777777" w:rsidR="007F35D4" w:rsidRPr="00F06B12" w:rsidRDefault="007F35D4" w:rsidP="007F35D4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¿La propuesta está articulada con el campo de formación?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B378C8" w14:textId="77777777" w:rsidR="007F35D4" w:rsidRPr="00F06B12" w:rsidRDefault="007F35D4" w:rsidP="007F35D4">
            <w:pPr>
              <w:jc w:val="center"/>
              <w:rPr>
                <w:rFonts w:ascii="Arial" w:hAnsi="Arial" w:cs="Arial"/>
                <w:sz w:val="20"/>
                <w:szCs w:val="20"/>
                <w:lang w:bidi="es-ES"/>
              </w:rPr>
            </w:pP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Sí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F06B12" w:rsidRPr="00F06B12" w14:paraId="77AD2498" w14:textId="77777777" w:rsidTr="00C14499">
        <w:trPr>
          <w:trHeight w:val="719"/>
        </w:trPr>
        <w:tc>
          <w:tcPr>
            <w:tcW w:w="9493" w:type="dxa"/>
            <w:gridSpan w:val="7"/>
            <w:tcBorders>
              <w:top w:val="single" w:sz="4" w:space="0" w:color="auto"/>
            </w:tcBorders>
          </w:tcPr>
          <w:p w14:paraId="714D5379" w14:textId="77777777" w:rsidR="00C14499" w:rsidRDefault="00C14499" w:rsidP="00FD0A6A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 xml:space="preserve">Nombre del director de opción de grado asignado 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>(solo para proyecto de grado</w:t>
            </w:r>
            <w:r w:rsidR="00FD0A6A">
              <w:rPr>
                <w:rFonts w:ascii="Arial" w:hAnsi="Arial" w:cs="Arial"/>
                <w:i/>
                <w:sz w:val="16"/>
                <w:szCs w:val="20"/>
              </w:rPr>
              <w:t xml:space="preserve">, 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>proyecto de emprendimiento</w:t>
            </w:r>
            <w:r w:rsidR="00FD0A6A">
              <w:rPr>
                <w:rFonts w:ascii="Arial" w:hAnsi="Arial" w:cs="Arial"/>
                <w:i/>
                <w:sz w:val="16"/>
                <w:szCs w:val="20"/>
              </w:rPr>
              <w:t xml:space="preserve"> y monografía jurídica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  <w:p w14:paraId="3E883B99" w14:textId="77777777" w:rsidR="00FD0A6A" w:rsidRDefault="00FD0A6A" w:rsidP="00FD0A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633321" w14:textId="77777777" w:rsidR="00FD0A6A" w:rsidRPr="00FD0A6A" w:rsidRDefault="00FD0A6A" w:rsidP="00FD0A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6B12" w:rsidRPr="00F06B12" w14:paraId="2A4790FF" w14:textId="77777777" w:rsidTr="00C14499">
        <w:trPr>
          <w:trHeight w:val="426"/>
        </w:trPr>
        <w:tc>
          <w:tcPr>
            <w:tcW w:w="450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61D07B" w14:textId="77777777" w:rsidR="002C238A" w:rsidRPr="00F06B12" w:rsidRDefault="002C238A" w:rsidP="002C2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Fecha de Notificación al Estudiante</w:t>
            </w:r>
          </w:p>
          <w:p w14:paraId="6B87E2DC" w14:textId="77777777" w:rsidR="002C238A" w:rsidRPr="00F06B12" w:rsidRDefault="002C238A" w:rsidP="00C144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i/>
                <w:sz w:val="16"/>
                <w:szCs w:val="20"/>
              </w:rPr>
              <w:t>A</w:t>
            </w:r>
            <w:r w:rsidR="00C14499" w:rsidRPr="00F06B12">
              <w:rPr>
                <w:rFonts w:ascii="Arial" w:hAnsi="Arial" w:cs="Arial"/>
                <w:i/>
                <w:sz w:val="16"/>
                <w:szCs w:val="20"/>
              </w:rPr>
              <w:t xml:space="preserve">nexo 2: adjuntar 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>oficio</w:t>
            </w:r>
            <w:r w:rsidR="006D50CA" w:rsidRPr="00F06B12">
              <w:rPr>
                <w:rFonts w:ascii="Arial" w:hAnsi="Arial" w:cs="Arial"/>
                <w:i/>
                <w:sz w:val="16"/>
                <w:szCs w:val="20"/>
              </w:rPr>
              <w:t xml:space="preserve"> de notificación</w:t>
            </w:r>
            <w:r w:rsidR="00C14499" w:rsidRPr="00F06B12">
              <w:rPr>
                <w:rFonts w:ascii="Arial" w:hAnsi="Arial" w:cs="Arial"/>
                <w:i/>
                <w:sz w:val="16"/>
                <w:szCs w:val="20"/>
              </w:rPr>
              <w:t>.</w:t>
            </w:r>
          </w:p>
        </w:tc>
        <w:tc>
          <w:tcPr>
            <w:tcW w:w="4985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70C81" w14:textId="77777777" w:rsidR="002C238A" w:rsidRPr="00F06B12" w:rsidRDefault="002C238A" w:rsidP="00C144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 xml:space="preserve">Fecha de Notificación al </w:t>
            </w:r>
            <w:proofErr w:type="gramStart"/>
            <w:r w:rsidRPr="00F06B12">
              <w:rPr>
                <w:rFonts w:ascii="Arial" w:hAnsi="Arial" w:cs="Arial"/>
                <w:sz w:val="20"/>
                <w:szCs w:val="20"/>
              </w:rPr>
              <w:t>Director</w:t>
            </w:r>
            <w:proofErr w:type="gramEnd"/>
            <w:r w:rsidRPr="00F06B12">
              <w:rPr>
                <w:rFonts w:ascii="Arial" w:hAnsi="Arial" w:cs="Arial"/>
                <w:sz w:val="20"/>
                <w:szCs w:val="20"/>
              </w:rPr>
              <w:t xml:space="preserve"> de opción de grado </w:t>
            </w:r>
            <w:r w:rsidRPr="00F06B12">
              <w:rPr>
                <w:rFonts w:ascii="Arial" w:hAnsi="Arial" w:cs="Arial"/>
                <w:i/>
                <w:sz w:val="16"/>
                <w:szCs w:val="16"/>
              </w:rPr>
              <w:t xml:space="preserve">(solo para Proyecto de grado y proyecto de emprendimiento) </w:t>
            </w:r>
            <w:r w:rsidR="00C14499" w:rsidRPr="00F06B12">
              <w:rPr>
                <w:rFonts w:ascii="Arial" w:hAnsi="Arial" w:cs="Arial"/>
                <w:i/>
                <w:sz w:val="16"/>
                <w:szCs w:val="16"/>
              </w:rPr>
              <w:t xml:space="preserve">Anexo 3: adjuntar </w:t>
            </w:r>
            <w:r w:rsidRPr="00F06B12">
              <w:rPr>
                <w:rFonts w:ascii="Arial" w:hAnsi="Arial" w:cs="Arial"/>
                <w:i/>
                <w:sz w:val="16"/>
                <w:szCs w:val="16"/>
              </w:rPr>
              <w:t>oficio</w:t>
            </w:r>
            <w:r w:rsidR="006D50CA" w:rsidRPr="00F06B12">
              <w:rPr>
                <w:rFonts w:ascii="Arial" w:hAnsi="Arial" w:cs="Arial"/>
                <w:i/>
                <w:sz w:val="16"/>
                <w:szCs w:val="16"/>
              </w:rPr>
              <w:t xml:space="preserve"> de notificación</w:t>
            </w:r>
            <w:r w:rsidR="00C14499" w:rsidRPr="00F06B12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2C238A" w:rsidRPr="00F06B12" w14:paraId="34C0D7B7" w14:textId="77777777" w:rsidTr="00E340B6">
        <w:trPr>
          <w:trHeight w:val="426"/>
        </w:trPr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16926234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DD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vAlign w:val="center"/>
          </w:tcPr>
          <w:p w14:paraId="08CE1705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MM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vAlign w:val="center"/>
          </w:tcPr>
          <w:p w14:paraId="6555E225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AAAA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2AD1A2A6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DD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vAlign w:val="center"/>
          </w:tcPr>
          <w:p w14:paraId="475981C9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MM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FD4E0CC" w14:textId="77777777" w:rsidR="002C238A" w:rsidRPr="004923DE" w:rsidRDefault="002C238A" w:rsidP="002C238A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4923DE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AAAA</w:t>
            </w:r>
          </w:p>
        </w:tc>
      </w:tr>
    </w:tbl>
    <w:p w14:paraId="652046A5" w14:textId="77777777" w:rsidR="00C53599" w:rsidRDefault="00C53599" w:rsidP="00790748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22430681" w14:textId="77777777" w:rsidR="001433F6" w:rsidRDefault="00F06B12" w:rsidP="00790748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F06B12">
        <w:rPr>
          <w:rFonts w:ascii="Arial" w:hAnsi="Arial" w:cs="Arial"/>
          <w:sz w:val="20"/>
          <w:szCs w:val="20"/>
        </w:rPr>
        <w:t>**</w:t>
      </w:r>
      <w:r w:rsidR="00C14499" w:rsidRPr="00F06B12">
        <w:rPr>
          <w:rFonts w:ascii="Arial" w:hAnsi="Arial" w:cs="Arial"/>
          <w:sz w:val="20"/>
          <w:szCs w:val="20"/>
        </w:rPr>
        <w:t>Fin al proceso para el caso de “Doble titulación”</w:t>
      </w:r>
      <w:r w:rsidR="00790748">
        <w:rPr>
          <w:rFonts w:ascii="Arial" w:hAnsi="Arial" w:cs="Arial"/>
          <w:sz w:val="20"/>
          <w:szCs w:val="20"/>
        </w:rPr>
        <w:t xml:space="preserve">, </w:t>
      </w:r>
      <w:r w:rsidR="00C14499" w:rsidRPr="00F06B12">
        <w:rPr>
          <w:rFonts w:ascii="Arial" w:hAnsi="Arial" w:cs="Arial"/>
          <w:sz w:val="20"/>
          <w:szCs w:val="20"/>
        </w:rPr>
        <w:t>“Curso de énfasis”</w:t>
      </w:r>
      <w:r w:rsidR="00790748">
        <w:rPr>
          <w:rFonts w:ascii="Arial" w:hAnsi="Arial" w:cs="Arial"/>
          <w:sz w:val="20"/>
          <w:szCs w:val="20"/>
        </w:rPr>
        <w:t xml:space="preserve"> y “Judicatura</w:t>
      </w:r>
      <w:r w:rsidR="004923DE">
        <w:rPr>
          <w:rFonts w:ascii="Arial" w:hAnsi="Arial" w:cs="Arial"/>
          <w:sz w:val="20"/>
          <w:szCs w:val="20"/>
        </w:rPr>
        <w:t>”</w:t>
      </w:r>
      <w:r w:rsidR="004923DE" w:rsidRPr="00F06B12">
        <w:rPr>
          <w:rFonts w:ascii="Arial" w:hAnsi="Arial" w:cs="Arial"/>
          <w:sz w:val="20"/>
          <w:szCs w:val="20"/>
        </w:rPr>
        <w:t>.</w:t>
      </w:r>
    </w:p>
    <w:p w14:paraId="005D3F2F" w14:textId="77777777" w:rsidR="00C53599" w:rsidRDefault="00790748" w:rsidP="00C5359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790748">
        <w:rPr>
          <w:rFonts w:ascii="Arial" w:hAnsi="Arial" w:cs="Arial"/>
          <w:i/>
          <w:sz w:val="16"/>
          <w:szCs w:val="16"/>
        </w:rPr>
        <w:t>Anexar: Copia del título</w:t>
      </w:r>
      <w:r>
        <w:rPr>
          <w:rFonts w:ascii="Arial" w:hAnsi="Arial" w:cs="Arial"/>
          <w:i/>
          <w:sz w:val="16"/>
          <w:szCs w:val="16"/>
        </w:rPr>
        <w:t xml:space="preserve"> de pregrado</w:t>
      </w:r>
      <w:r w:rsidR="00C53599">
        <w:rPr>
          <w:rFonts w:ascii="Arial" w:hAnsi="Arial" w:cs="Arial"/>
          <w:i/>
          <w:sz w:val="16"/>
          <w:szCs w:val="16"/>
        </w:rPr>
        <w:t xml:space="preserve"> o</w:t>
      </w:r>
      <w:r>
        <w:rPr>
          <w:rFonts w:ascii="Arial" w:hAnsi="Arial" w:cs="Arial"/>
          <w:i/>
          <w:sz w:val="16"/>
          <w:szCs w:val="16"/>
        </w:rPr>
        <w:t xml:space="preserve"> copia certificado diplomado o certificado de cumplimiento del tiempo establecido</w:t>
      </w:r>
      <w:r w:rsidR="004923DE">
        <w:rPr>
          <w:rFonts w:ascii="Arial" w:hAnsi="Arial" w:cs="Arial"/>
          <w:i/>
          <w:sz w:val="16"/>
          <w:szCs w:val="16"/>
        </w:rPr>
        <w:t xml:space="preserve"> según corresponda.</w:t>
      </w:r>
    </w:p>
    <w:p w14:paraId="144DAA05" w14:textId="77777777" w:rsidR="00C53599" w:rsidRDefault="00C53599" w:rsidP="00C5359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02804149" w14:textId="77777777" w:rsidR="00C53599" w:rsidRPr="00F06B12" w:rsidRDefault="00C53599" w:rsidP="00C5359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F06B12">
        <w:rPr>
          <w:rFonts w:ascii="Arial" w:hAnsi="Arial" w:cs="Arial"/>
          <w:sz w:val="20"/>
          <w:szCs w:val="20"/>
        </w:rPr>
        <w:t xml:space="preserve">Para la opción de grado: “Publicación de un artículo científico resultado de investigación” el estudiante deberá presentar el certificado emitido por la Dirección de Ciencia, tecnología e innovación de la corporación en verificación del cumplimiento de los requisitos. </w:t>
      </w:r>
      <w:r>
        <w:rPr>
          <w:rFonts w:ascii="Arial" w:hAnsi="Arial" w:cs="Arial"/>
          <w:i/>
          <w:sz w:val="16"/>
          <w:szCs w:val="16"/>
        </w:rPr>
        <w:t>Anexar</w:t>
      </w:r>
      <w:r w:rsidRPr="00F06B12">
        <w:rPr>
          <w:rFonts w:ascii="Arial" w:hAnsi="Arial" w:cs="Arial"/>
          <w:i/>
          <w:sz w:val="16"/>
          <w:szCs w:val="16"/>
        </w:rPr>
        <w:t xml:space="preserve">: certificado de </w:t>
      </w:r>
      <w:proofErr w:type="spellStart"/>
      <w:r w:rsidRPr="00F06B12">
        <w:rPr>
          <w:rFonts w:ascii="Arial" w:hAnsi="Arial" w:cs="Arial"/>
          <w:i/>
          <w:sz w:val="16"/>
          <w:szCs w:val="16"/>
        </w:rPr>
        <w:t>CTel</w:t>
      </w:r>
      <w:proofErr w:type="spellEnd"/>
      <w:r w:rsidRPr="00F06B12">
        <w:rPr>
          <w:rFonts w:ascii="Arial" w:hAnsi="Arial" w:cs="Arial"/>
          <w:i/>
          <w:sz w:val="16"/>
          <w:szCs w:val="16"/>
        </w:rPr>
        <w:t>.</w:t>
      </w:r>
      <w:r w:rsidR="00C826FA" w:rsidRPr="00F06B12">
        <w:rPr>
          <w:rFonts w:ascii="Arial" w:hAnsi="Arial" w:cs="Arial"/>
          <w:sz w:val="20"/>
          <w:szCs w:val="20"/>
        </w:rPr>
        <w:t xml:space="preserve"> **</w:t>
      </w:r>
    </w:p>
    <w:p w14:paraId="0D554999" w14:textId="77777777" w:rsidR="00DC7099" w:rsidRPr="00F06B12" w:rsidRDefault="005C5863" w:rsidP="00C91E3F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  <w:sz w:val="20"/>
          <w:szCs w:val="20"/>
        </w:rPr>
      </w:pPr>
      <w:r w:rsidRPr="00F06B12">
        <w:rPr>
          <w:rFonts w:ascii="Arial" w:hAnsi="Arial" w:cs="Arial"/>
          <w:b/>
          <w:sz w:val="20"/>
          <w:szCs w:val="20"/>
        </w:rPr>
        <w:lastRenderedPageBreak/>
        <w:t>EVALUACIÓN</w:t>
      </w:r>
    </w:p>
    <w:p w14:paraId="1BF52179" w14:textId="77777777" w:rsidR="00DC7099" w:rsidRPr="00F06B12" w:rsidRDefault="00C96C06" w:rsidP="00C91E3F">
      <w:pPr>
        <w:jc w:val="both"/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sz w:val="20"/>
          <w:szCs w:val="16"/>
        </w:rPr>
        <w:t xml:space="preserve">Para “Proyecto de grado”, </w:t>
      </w:r>
      <w:r w:rsidR="003E164B" w:rsidRPr="00C826FA">
        <w:rPr>
          <w:rFonts w:ascii="Arial" w:hAnsi="Arial" w:cs="Arial"/>
          <w:sz w:val="20"/>
          <w:szCs w:val="16"/>
        </w:rPr>
        <w:t xml:space="preserve">“Proyecto de emprendimiento” </w:t>
      </w:r>
      <w:r>
        <w:rPr>
          <w:rFonts w:ascii="Arial" w:hAnsi="Arial" w:cs="Arial"/>
          <w:sz w:val="20"/>
          <w:szCs w:val="16"/>
        </w:rPr>
        <w:t xml:space="preserve">y “Monografía jurídica” </w:t>
      </w:r>
      <w:r w:rsidR="003E164B" w:rsidRPr="00C826FA">
        <w:rPr>
          <w:rFonts w:ascii="Arial" w:hAnsi="Arial" w:cs="Arial"/>
          <w:sz w:val="20"/>
          <w:szCs w:val="16"/>
        </w:rPr>
        <w:t xml:space="preserve">el </w:t>
      </w:r>
      <w:proofErr w:type="gramStart"/>
      <w:r w:rsidR="00C91E3F">
        <w:rPr>
          <w:rFonts w:ascii="Arial" w:hAnsi="Arial" w:cs="Arial"/>
          <w:sz w:val="20"/>
          <w:szCs w:val="16"/>
        </w:rPr>
        <w:t>D</w:t>
      </w:r>
      <w:r w:rsidR="003E164B" w:rsidRPr="00C826FA">
        <w:rPr>
          <w:rFonts w:ascii="Arial" w:hAnsi="Arial" w:cs="Arial"/>
          <w:sz w:val="20"/>
          <w:szCs w:val="16"/>
        </w:rPr>
        <w:t>irector</w:t>
      </w:r>
      <w:proofErr w:type="gramEnd"/>
      <w:r w:rsidR="003E164B" w:rsidRPr="00C826FA">
        <w:rPr>
          <w:rFonts w:ascii="Arial" w:hAnsi="Arial" w:cs="Arial"/>
          <w:sz w:val="20"/>
          <w:szCs w:val="16"/>
        </w:rPr>
        <w:t xml:space="preserve"> de opción de grado solicita al comité de programa asignación de jurado para evaluación de la opción de grado.</w:t>
      </w:r>
      <w:r w:rsidR="003E164B" w:rsidRPr="00F06B12">
        <w:rPr>
          <w:rFonts w:ascii="Arial" w:hAnsi="Arial" w:cs="Arial"/>
          <w:sz w:val="16"/>
          <w:szCs w:val="16"/>
        </w:rPr>
        <w:t xml:space="preserve"> </w:t>
      </w:r>
      <w:r w:rsidR="003E164B" w:rsidRPr="00F06B12">
        <w:rPr>
          <w:rFonts w:ascii="Arial" w:hAnsi="Arial" w:cs="Arial"/>
          <w:i/>
          <w:sz w:val="16"/>
          <w:szCs w:val="20"/>
        </w:rPr>
        <w:t>(Anexo</w:t>
      </w:r>
      <w:r w:rsidR="00002EBE" w:rsidRPr="00F06B12">
        <w:rPr>
          <w:rFonts w:ascii="Arial" w:hAnsi="Arial" w:cs="Arial"/>
          <w:i/>
          <w:sz w:val="16"/>
          <w:szCs w:val="20"/>
        </w:rPr>
        <w:t xml:space="preserve"> </w:t>
      </w:r>
      <w:r w:rsidR="003E164B" w:rsidRPr="00F06B12">
        <w:rPr>
          <w:rFonts w:ascii="Arial" w:hAnsi="Arial" w:cs="Arial"/>
          <w:i/>
          <w:sz w:val="16"/>
          <w:szCs w:val="20"/>
        </w:rPr>
        <w:t>4: adjuntar oficio de solicitud)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450"/>
        <w:gridCol w:w="650"/>
        <w:gridCol w:w="5987"/>
        <w:gridCol w:w="1886"/>
      </w:tblGrid>
      <w:tr w:rsidR="0026769E" w:rsidRPr="00F06B12" w14:paraId="23A25436" w14:textId="77777777" w:rsidTr="0026769E">
        <w:tc>
          <w:tcPr>
            <w:tcW w:w="1521" w:type="dxa"/>
            <w:gridSpan w:val="3"/>
            <w:shd w:val="clear" w:color="auto" w:fill="D9D9D9" w:themeFill="background1" w:themeFillShade="D9"/>
            <w:vAlign w:val="center"/>
          </w:tcPr>
          <w:p w14:paraId="2611E60A" w14:textId="77777777" w:rsidR="0026769E" w:rsidRPr="00F06B12" w:rsidRDefault="0026769E" w:rsidP="000652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Fecha de solicitud</w:t>
            </w:r>
          </w:p>
        </w:tc>
        <w:tc>
          <w:tcPr>
            <w:tcW w:w="5987" w:type="dxa"/>
            <w:shd w:val="clear" w:color="auto" w:fill="D9D9D9" w:themeFill="background1" w:themeFillShade="D9"/>
          </w:tcPr>
          <w:p w14:paraId="17B2C828" w14:textId="77777777" w:rsidR="0026769E" w:rsidRPr="00F06B12" w:rsidRDefault="0026769E" w:rsidP="002676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b/>
                <w:sz w:val="20"/>
                <w:szCs w:val="20"/>
              </w:rPr>
              <w:t>Jurado designado</w:t>
            </w:r>
          </w:p>
          <w:p w14:paraId="40B554B0" w14:textId="77777777" w:rsidR="0026769E" w:rsidRPr="00F06B12" w:rsidRDefault="0026769E" w:rsidP="002676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6B12">
              <w:rPr>
                <w:rFonts w:ascii="Arial" w:hAnsi="Arial" w:cs="Arial"/>
                <w:i/>
                <w:sz w:val="16"/>
                <w:szCs w:val="20"/>
              </w:rPr>
              <w:t>Anexo 5: adjuntar oficio de asignación</w:t>
            </w:r>
          </w:p>
        </w:tc>
        <w:tc>
          <w:tcPr>
            <w:tcW w:w="1886" w:type="dxa"/>
            <w:shd w:val="clear" w:color="auto" w:fill="D9D9D9" w:themeFill="background1" w:themeFillShade="D9"/>
            <w:vAlign w:val="center"/>
          </w:tcPr>
          <w:p w14:paraId="077EB996" w14:textId="77777777" w:rsidR="0026769E" w:rsidRPr="00F06B12" w:rsidRDefault="0026769E" w:rsidP="003E16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de identificación</w:t>
            </w:r>
          </w:p>
        </w:tc>
      </w:tr>
      <w:tr w:rsidR="0026769E" w:rsidRPr="00F06B12" w14:paraId="6AF85409" w14:textId="77777777" w:rsidTr="0026769E">
        <w:trPr>
          <w:trHeight w:val="507"/>
        </w:trPr>
        <w:tc>
          <w:tcPr>
            <w:tcW w:w="421" w:type="dxa"/>
            <w:vAlign w:val="center"/>
          </w:tcPr>
          <w:p w14:paraId="25854F3F" w14:textId="77777777" w:rsidR="0026769E" w:rsidRPr="00C91E3F" w:rsidRDefault="0026769E" w:rsidP="0006526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DD</w:t>
            </w:r>
          </w:p>
        </w:tc>
        <w:tc>
          <w:tcPr>
            <w:tcW w:w="450" w:type="dxa"/>
            <w:vAlign w:val="center"/>
          </w:tcPr>
          <w:p w14:paraId="063DDD23" w14:textId="77777777" w:rsidR="0026769E" w:rsidRPr="00C91E3F" w:rsidRDefault="0026769E" w:rsidP="0006526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MM</w:t>
            </w:r>
          </w:p>
        </w:tc>
        <w:tc>
          <w:tcPr>
            <w:tcW w:w="650" w:type="dxa"/>
            <w:vAlign w:val="center"/>
          </w:tcPr>
          <w:p w14:paraId="0E593281" w14:textId="77777777" w:rsidR="0026769E" w:rsidRPr="00C91E3F" w:rsidRDefault="0026769E" w:rsidP="0006526D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AAAA</w:t>
            </w:r>
          </w:p>
        </w:tc>
        <w:tc>
          <w:tcPr>
            <w:tcW w:w="5987" w:type="dxa"/>
          </w:tcPr>
          <w:p w14:paraId="0EF3277A" w14:textId="77777777" w:rsidR="0026769E" w:rsidRPr="00F06B12" w:rsidRDefault="0026769E" w:rsidP="000652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213E3808" w14:textId="77777777" w:rsidR="0026769E" w:rsidRPr="00F06B12" w:rsidRDefault="0026769E" w:rsidP="000652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BCC1E6" w14:textId="77777777" w:rsidR="005C5863" w:rsidRPr="00F06B12" w:rsidRDefault="005C5863" w:rsidP="00C91E3F">
      <w:pPr>
        <w:spacing w:before="240" w:after="12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F06B12">
        <w:rPr>
          <w:rFonts w:ascii="Arial" w:hAnsi="Arial" w:cs="Arial"/>
          <w:sz w:val="20"/>
          <w:szCs w:val="20"/>
        </w:rPr>
        <w:t xml:space="preserve">El jurado cuenta con </w:t>
      </w:r>
      <w:r w:rsidRPr="00F06B12">
        <w:rPr>
          <w:rFonts w:ascii="Arial" w:hAnsi="Arial" w:cs="Arial"/>
          <w:sz w:val="20"/>
          <w:szCs w:val="20"/>
          <w:u w:val="single"/>
        </w:rPr>
        <w:t>quince (15) días hábiles</w:t>
      </w:r>
      <w:r w:rsidRPr="00F06B12">
        <w:rPr>
          <w:rFonts w:ascii="Arial" w:hAnsi="Arial" w:cs="Arial"/>
          <w:sz w:val="20"/>
          <w:szCs w:val="20"/>
        </w:rPr>
        <w:t xml:space="preserve"> para emitir el concepto, según los criterios de evaluación estipulados en el </w:t>
      </w:r>
      <w:r w:rsidR="00DC7099" w:rsidRPr="00F06B12">
        <w:rPr>
          <w:rFonts w:ascii="Arial" w:hAnsi="Arial" w:cs="Arial"/>
          <w:sz w:val="20"/>
          <w:szCs w:val="20"/>
        </w:rPr>
        <w:t>f</w:t>
      </w:r>
      <w:r w:rsidRPr="00F06B12">
        <w:rPr>
          <w:rFonts w:ascii="Arial" w:hAnsi="Arial" w:cs="Arial"/>
          <w:sz w:val="20"/>
          <w:szCs w:val="20"/>
        </w:rPr>
        <w:t xml:space="preserve">ormato FDO-47. </w:t>
      </w:r>
      <w:r w:rsidR="003E164B" w:rsidRPr="00F06B12">
        <w:rPr>
          <w:rFonts w:ascii="Arial" w:hAnsi="Arial" w:cs="Arial"/>
          <w:i/>
          <w:sz w:val="16"/>
          <w:szCs w:val="16"/>
        </w:rPr>
        <w:t xml:space="preserve">Anexo 6: </w:t>
      </w:r>
      <w:r w:rsidRPr="00F06B12">
        <w:rPr>
          <w:rFonts w:ascii="Arial" w:hAnsi="Arial" w:cs="Arial"/>
          <w:i/>
          <w:sz w:val="16"/>
          <w:szCs w:val="16"/>
        </w:rPr>
        <w:t>adjunta</w:t>
      </w:r>
      <w:r w:rsidR="003E164B" w:rsidRPr="00F06B12">
        <w:rPr>
          <w:rFonts w:ascii="Arial" w:hAnsi="Arial" w:cs="Arial"/>
          <w:i/>
          <w:sz w:val="16"/>
          <w:szCs w:val="16"/>
        </w:rPr>
        <w:t>r</w:t>
      </w:r>
      <w:r w:rsidRPr="00F06B12">
        <w:rPr>
          <w:rFonts w:ascii="Arial" w:hAnsi="Arial" w:cs="Arial"/>
          <w:i/>
          <w:sz w:val="16"/>
          <w:szCs w:val="16"/>
        </w:rPr>
        <w:t xml:space="preserve"> el formato diligenciado por el jurado.</w:t>
      </w:r>
    </w:p>
    <w:p w14:paraId="0B676C4D" w14:textId="77777777" w:rsidR="00B47E8E" w:rsidRPr="00F06B12" w:rsidRDefault="00B47E8E" w:rsidP="00B47E8E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14:paraId="19B26DFD" w14:textId="77777777" w:rsidR="009E5095" w:rsidRPr="00F06B12" w:rsidRDefault="009E5095" w:rsidP="009E5095">
      <w:pPr>
        <w:rPr>
          <w:rFonts w:ascii="Arial" w:hAnsi="Arial" w:cs="Arial"/>
          <w:b/>
          <w:sz w:val="20"/>
          <w:szCs w:val="20"/>
        </w:rPr>
      </w:pPr>
    </w:p>
    <w:p w14:paraId="6D32363C" w14:textId="77777777" w:rsidR="005C5863" w:rsidRPr="00F06B12" w:rsidRDefault="00B47E8E" w:rsidP="00B47E8E">
      <w:pPr>
        <w:pStyle w:val="Prrafodelista"/>
        <w:numPr>
          <w:ilvl w:val="0"/>
          <w:numId w:val="24"/>
        </w:numPr>
        <w:rPr>
          <w:rFonts w:ascii="Arial" w:hAnsi="Arial" w:cs="Arial"/>
          <w:b/>
          <w:sz w:val="20"/>
          <w:szCs w:val="20"/>
        </w:rPr>
      </w:pPr>
      <w:r w:rsidRPr="00F06B12">
        <w:rPr>
          <w:rFonts w:ascii="Arial" w:hAnsi="Arial" w:cs="Arial"/>
          <w:b/>
          <w:sz w:val="20"/>
          <w:szCs w:val="20"/>
        </w:rPr>
        <w:t>SUSTENTACIÓN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8"/>
        <w:gridCol w:w="426"/>
        <w:gridCol w:w="450"/>
        <w:gridCol w:w="621"/>
        <w:gridCol w:w="5271"/>
      </w:tblGrid>
      <w:tr w:rsidR="00F06B12" w:rsidRPr="00F06B12" w14:paraId="5130479B" w14:textId="77777777" w:rsidTr="00E8510F">
        <w:trPr>
          <w:trHeight w:val="552"/>
        </w:trPr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3A5785E5" w14:textId="77777777" w:rsidR="002B2324" w:rsidRPr="00F06B12" w:rsidRDefault="002B2324" w:rsidP="002B2324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Fecha de sustentación</w:t>
            </w:r>
          </w:p>
        </w:tc>
        <w:tc>
          <w:tcPr>
            <w:tcW w:w="426" w:type="dxa"/>
            <w:vAlign w:val="center"/>
          </w:tcPr>
          <w:p w14:paraId="4AB883D3" w14:textId="77777777" w:rsidR="002B2324" w:rsidRPr="00C91E3F" w:rsidRDefault="002B2324" w:rsidP="002B232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DD</w:t>
            </w:r>
          </w:p>
        </w:tc>
        <w:tc>
          <w:tcPr>
            <w:tcW w:w="450" w:type="dxa"/>
            <w:vAlign w:val="center"/>
          </w:tcPr>
          <w:p w14:paraId="23A60321" w14:textId="77777777" w:rsidR="002B2324" w:rsidRPr="00C91E3F" w:rsidRDefault="002B2324" w:rsidP="002B232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MM</w:t>
            </w:r>
          </w:p>
        </w:tc>
        <w:tc>
          <w:tcPr>
            <w:tcW w:w="621" w:type="dxa"/>
            <w:vAlign w:val="center"/>
          </w:tcPr>
          <w:p w14:paraId="32D2DBC9" w14:textId="77777777" w:rsidR="002B2324" w:rsidRPr="00C91E3F" w:rsidRDefault="002B2324" w:rsidP="002B2324">
            <w:pPr>
              <w:jc w:val="center"/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</w:pPr>
            <w:r w:rsidRPr="00C91E3F">
              <w:rPr>
                <w:rFonts w:ascii="Arial" w:hAnsi="Arial" w:cs="Arial"/>
                <w:b/>
                <w:color w:val="A6A6A6" w:themeColor="background1" w:themeShade="A6"/>
                <w:sz w:val="14"/>
                <w:szCs w:val="20"/>
              </w:rPr>
              <w:t>AAAA</w:t>
            </w:r>
          </w:p>
        </w:tc>
        <w:tc>
          <w:tcPr>
            <w:tcW w:w="5271" w:type="dxa"/>
            <w:vAlign w:val="center"/>
          </w:tcPr>
          <w:p w14:paraId="5E467CD8" w14:textId="77777777" w:rsidR="002B2324" w:rsidRPr="00F06B12" w:rsidRDefault="002B2324" w:rsidP="002B2324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Se informa por email a los interesados sobre la fecha y lugar de la sustentación.</w:t>
            </w:r>
          </w:p>
        </w:tc>
      </w:tr>
      <w:tr w:rsidR="00F06B12" w:rsidRPr="00F06B12" w14:paraId="113CE06F" w14:textId="77777777" w:rsidTr="00F06B12">
        <w:trPr>
          <w:trHeight w:val="881"/>
        </w:trPr>
        <w:tc>
          <w:tcPr>
            <w:tcW w:w="9016" w:type="dxa"/>
            <w:gridSpan w:val="5"/>
            <w:vAlign w:val="center"/>
          </w:tcPr>
          <w:p w14:paraId="4437D6AE" w14:textId="77777777" w:rsidR="00E64E39" w:rsidRPr="00F06B12" w:rsidRDefault="00E64E39" w:rsidP="00E64E39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 xml:space="preserve">Calificación de la opción de grado: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Aprobado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Aplazado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No aprobado</w:t>
            </w:r>
          </w:p>
          <w:p w14:paraId="2D33B518" w14:textId="77777777" w:rsidR="00C91E3F" w:rsidRDefault="00C91E3F" w:rsidP="00AD13E7">
            <w:pPr>
              <w:rPr>
                <w:rFonts w:ascii="Arial" w:hAnsi="Arial" w:cs="Arial"/>
                <w:i/>
                <w:sz w:val="16"/>
                <w:szCs w:val="20"/>
              </w:rPr>
            </w:pPr>
          </w:p>
          <w:p w14:paraId="33B71211" w14:textId="096DFA7B" w:rsidR="00E64E39" w:rsidRPr="00F06B12" w:rsidRDefault="00E8510F" w:rsidP="00AD13E7">
            <w:pPr>
              <w:rPr>
                <w:rFonts w:ascii="Arial" w:hAnsi="Arial" w:cs="Arial"/>
                <w:i/>
                <w:sz w:val="20"/>
                <w:szCs w:val="20"/>
                <w:lang w:bidi="es-ES"/>
              </w:rPr>
            </w:pPr>
            <w:r w:rsidRPr="00F06B12">
              <w:rPr>
                <w:rFonts w:ascii="Arial" w:hAnsi="Arial" w:cs="Arial"/>
                <w:i/>
                <w:sz w:val="16"/>
                <w:szCs w:val="20"/>
              </w:rPr>
              <w:t xml:space="preserve">Anexo 7: </w:t>
            </w:r>
            <w:r w:rsidR="00E64E39" w:rsidRPr="00F06B12">
              <w:rPr>
                <w:rFonts w:ascii="Arial" w:hAnsi="Arial" w:cs="Arial"/>
                <w:i/>
                <w:sz w:val="16"/>
                <w:szCs w:val="20"/>
              </w:rPr>
              <w:t>adjunta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>r</w:t>
            </w:r>
            <w:r w:rsidR="00E64E39" w:rsidRPr="00F06B12">
              <w:rPr>
                <w:rFonts w:ascii="Arial" w:hAnsi="Arial" w:cs="Arial"/>
                <w:i/>
                <w:sz w:val="16"/>
                <w:szCs w:val="20"/>
              </w:rPr>
              <w:t xml:space="preserve"> acta de </w:t>
            </w:r>
            <w:r w:rsidRPr="00F06B12">
              <w:rPr>
                <w:rFonts w:ascii="Arial" w:hAnsi="Arial" w:cs="Arial"/>
                <w:i/>
                <w:sz w:val="16"/>
                <w:szCs w:val="20"/>
              </w:rPr>
              <w:t xml:space="preserve">sustentación de opción de grado </w:t>
            </w:r>
            <w:r w:rsidR="00E64E39" w:rsidRPr="00F06B12">
              <w:rPr>
                <w:rFonts w:ascii="Arial" w:hAnsi="Arial" w:cs="Arial"/>
                <w:i/>
                <w:sz w:val="16"/>
                <w:szCs w:val="20"/>
              </w:rPr>
              <w:t>FDO-4</w:t>
            </w:r>
            <w:r w:rsidR="001661C7">
              <w:rPr>
                <w:rFonts w:ascii="Arial" w:hAnsi="Arial" w:cs="Arial"/>
                <w:i/>
                <w:sz w:val="16"/>
                <w:szCs w:val="20"/>
              </w:rPr>
              <w:t>9</w:t>
            </w:r>
            <w:r w:rsidR="00E64E39" w:rsidRPr="00F06B12">
              <w:rPr>
                <w:rFonts w:ascii="Arial" w:hAnsi="Arial" w:cs="Arial"/>
                <w:i/>
                <w:sz w:val="16"/>
                <w:szCs w:val="20"/>
              </w:rPr>
              <w:t>.</w:t>
            </w:r>
          </w:p>
        </w:tc>
      </w:tr>
      <w:tr w:rsidR="00F06B12" w:rsidRPr="00F06B12" w14:paraId="69A5EAC1" w14:textId="77777777" w:rsidTr="002527A4">
        <w:trPr>
          <w:trHeight w:val="468"/>
        </w:trPr>
        <w:tc>
          <w:tcPr>
            <w:tcW w:w="9016" w:type="dxa"/>
            <w:gridSpan w:val="5"/>
            <w:vAlign w:val="center"/>
          </w:tcPr>
          <w:p w14:paraId="677AB606" w14:textId="77777777" w:rsidR="007D5782" w:rsidRPr="00F06B12" w:rsidRDefault="007D5782" w:rsidP="003C4DC7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 xml:space="preserve">Entrega del documento final y la cesación de derechos a Biblioteca:   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Sí</w:t>
            </w:r>
            <w:r w:rsidR="003C4DC7" w:rsidRPr="00F06B1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sym w:font="Wingdings 2" w:char="F0A3"/>
            </w:r>
            <w:r w:rsidRPr="00F06B12">
              <w:rPr>
                <w:rFonts w:ascii="Arial" w:hAnsi="Arial" w:cs="Arial"/>
                <w:sz w:val="20"/>
                <w:szCs w:val="20"/>
                <w:lang w:bidi="es-ES"/>
              </w:rPr>
              <w:t xml:space="preserve"> </w:t>
            </w:r>
            <w:r w:rsidRPr="00F06B12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E17989" w:rsidRPr="00F06B12" w14:paraId="3B4499BB" w14:textId="77777777" w:rsidTr="00E17989">
        <w:trPr>
          <w:trHeight w:val="560"/>
        </w:trPr>
        <w:tc>
          <w:tcPr>
            <w:tcW w:w="9016" w:type="dxa"/>
            <w:gridSpan w:val="5"/>
          </w:tcPr>
          <w:p w14:paraId="1D2BE181" w14:textId="77777777" w:rsidR="00E17989" w:rsidRPr="00F06B12" w:rsidRDefault="00E17989" w:rsidP="00E17989">
            <w:pPr>
              <w:rPr>
                <w:rFonts w:ascii="Arial" w:hAnsi="Arial" w:cs="Arial"/>
                <w:sz w:val="20"/>
                <w:szCs w:val="20"/>
              </w:rPr>
            </w:pPr>
            <w:r w:rsidRPr="00F06B12">
              <w:rPr>
                <w:rFonts w:ascii="Arial" w:hAnsi="Arial" w:cs="Arial"/>
                <w:sz w:val="20"/>
                <w:szCs w:val="20"/>
              </w:rPr>
              <w:t>Fin del proceso:</w:t>
            </w:r>
          </w:p>
          <w:p w14:paraId="3776E137" w14:textId="77777777" w:rsidR="00E17989" w:rsidRPr="00F06B12" w:rsidRDefault="00E17989" w:rsidP="00E179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AABC2B" w14:textId="77777777" w:rsidR="00E17989" w:rsidRPr="00F06B12" w:rsidRDefault="00E17989" w:rsidP="00E179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019882" w14:textId="77777777" w:rsidR="00E17989" w:rsidRPr="00F06B12" w:rsidRDefault="00E17989" w:rsidP="00E179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CA60FE" w14:textId="77777777" w:rsidR="002B2324" w:rsidRPr="00F06B12" w:rsidRDefault="002B2324" w:rsidP="00B47E8E">
      <w:pPr>
        <w:rPr>
          <w:rFonts w:ascii="Arial" w:hAnsi="Arial" w:cs="Arial"/>
          <w:sz w:val="20"/>
          <w:szCs w:val="20"/>
        </w:rPr>
      </w:pPr>
    </w:p>
    <w:p w14:paraId="5BF7C3BE" w14:textId="77777777" w:rsidR="00E17989" w:rsidRPr="00F06B12" w:rsidRDefault="00E17989" w:rsidP="00B47E8E">
      <w:pPr>
        <w:rPr>
          <w:rFonts w:ascii="Arial" w:hAnsi="Arial" w:cs="Arial"/>
          <w:sz w:val="20"/>
          <w:szCs w:val="20"/>
        </w:rPr>
      </w:pPr>
    </w:p>
    <w:p w14:paraId="4B1D3733" w14:textId="77777777" w:rsidR="00E17989" w:rsidRPr="00F06B12" w:rsidRDefault="00E17989" w:rsidP="00E17989">
      <w:pPr>
        <w:spacing w:after="0"/>
        <w:rPr>
          <w:rFonts w:ascii="Arial" w:hAnsi="Arial" w:cs="Arial"/>
          <w:sz w:val="20"/>
          <w:szCs w:val="20"/>
        </w:rPr>
      </w:pPr>
      <w:r w:rsidRPr="00F06B12">
        <w:rPr>
          <w:rFonts w:ascii="Arial" w:hAnsi="Arial" w:cs="Arial"/>
          <w:sz w:val="20"/>
          <w:szCs w:val="20"/>
        </w:rPr>
        <w:t>___________________________</w:t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  <w:t>___________________________</w:t>
      </w:r>
    </w:p>
    <w:p w14:paraId="3ADB7DF0" w14:textId="77777777" w:rsidR="00E17989" w:rsidRPr="00F06B12" w:rsidRDefault="00E17989" w:rsidP="00E17989">
      <w:pPr>
        <w:spacing w:after="0"/>
        <w:rPr>
          <w:rFonts w:ascii="Arial" w:hAnsi="Arial" w:cs="Arial"/>
          <w:sz w:val="20"/>
          <w:szCs w:val="20"/>
        </w:rPr>
      </w:pPr>
      <w:r w:rsidRPr="00F06B12">
        <w:rPr>
          <w:rFonts w:ascii="Arial" w:hAnsi="Arial" w:cs="Arial"/>
          <w:sz w:val="20"/>
          <w:szCs w:val="20"/>
        </w:rPr>
        <w:t>Director del programa</w:t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</w:r>
      <w:r w:rsidRPr="00F06B12">
        <w:rPr>
          <w:rFonts w:ascii="Arial" w:hAnsi="Arial" w:cs="Arial"/>
          <w:sz w:val="20"/>
          <w:szCs w:val="20"/>
        </w:rPr>
        <w:tab/>
        <w:t>Registro académico</w:t>
      </w:r>
    </w:p>
    <w:sectPr w:rsidR="00E17989" w:rsidRPr="00F06B12" w:rsidSect="00E340B6">
      <w:headerReference w:type="default" r:id="rId11"/>
      <w:pgSz w:w="12240" w:h="15840" w:code="1"/>
      <w:pgMar w:top="1134" w:right="1418" w:bottom="964" w:left="1418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53260" w14:textId="77777777" w:rsidR="006B0216" w:rsidRDefault="006B0216" w:rsidP="00650259">
      <w:pPr>
        <w:spacing w:after="0" w:line="240" w:lineRule="auto"/>
      </w:pPr>
      <w:r>
        <w:separator/>
      </w:r>
    </w:p>
  </w:endnote>
  <w:endnote w:type="continuationSeparator" w:id="0">
    <w:p w14:paraId="1929164D" w14:textId="77777777" w:rsidR="006B0216" w:rsidRDefault="006B021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2C7C391-C22B-4EE5-BEB1-AD8BBE9D38F5}"/>
    <w:embedBold r:id="rId2" w:fontKey="{873C2460-365C-46E8-AC8B-6AA09E26BE09}"/>
    <w:embedItalic r:id="rId3" w:fontKey="{A5C2741B-89D1-48F5-A390-9BB193522A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51A068E-BA9F-4781-BA34-92F71002190E}"/>
    <w:embedBold r:id="rId5" w:fontKey="{12F77580-DBFD-4720-81D3-79EF8B21875C}"/>
    <w:embedItalic r:id="rId6" w:fontKey="{38B8CFC4-3262-483F-9373-B1291A53F2F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97D79F7-7033-4588-A02B-162D63C237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9D460E6-2755-40B3-9317-56B5893927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9A733833-3028-481C-B7B8-392C840750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3ADA9" w14:textId="77777777" w:rsidR="006B0216" w:rsidRDefault="006B0216" w:rsidP="00650259">
      <w:pPr>
        <w:spacing w:after="0" w:line="240" w:lineRule="auto"/>
      </w:pPr>
      <w:r>
        <w:separator/>
      </w:r>
    </w:p>
  </w:footnote>
  <w:footnote w:type="continuationSeparator" w:id="0">
    <w:p w14:paraId="45DF4324" w14:textId="77777777" w:rsidR="006B0216" w:rsidRDefault="006B021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493" w:type="dxa"/>
      <w:tblLook w:val="04A0" w:firstRow="1" w:lastRow="0" w:firstColumn="1" w:lastColumn="0" w:noHBand="0" w:noVBand="1"/>
    </w:tblPr>
    <w:tblGrid>
      <w:gridCol w:w="3036"/>
      <w:gridCol w:w="3938"/>
      <w:gridCol w:w="2519"/>
    </w:tblGrid>
    <w:tr w:rsidR="00B45C44" w:rsidRPr="00B45C44" w14:paraId="73710A07" w14:textId="77777777" w:rsidTr="00D05F13">
      <w:trPr>
        <w:trHeight w:val="283"/>
      </w:trPr>
      <w:tc>
        <w:tcPr>
          <w:tcW w:w="2526" w:type="dxa"/>
          <w:vMerge w:val="restart"/>
          <w:vAlign w:val="center"/>
        </w:tcPr>
        <w:p w14:paraId="72422092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  <w:r w:rsidRPr="00B45C44">
            <w:rPr>
              <w:rFonts w:ascii="Arial" w:hAnsi="Arial" w:cs="Arial"/>
              <w:noProof/>
              <w:sz w:val="20"/>
              <w:lang w:val="es-CO" w:eastAsia="es-CO"/>
            </w:rPr>
            <w:drawing>
              <wp:inline distT="0" distB="0" distL="0" distR="0" wp14:anchorId="617B1B8A" wp14:editId="0C19FBE5">
                <wp:extent cx="1785906" cy="666750"/>
                <wp:effectExtent l="0" t="0" r="508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URVAS-Logo-acreditación-institucional-2022-01-2.pn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000000">
                                <a:alpha val="0"/>
                              </a:srgbClr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64" t="26581" r="14799" b="25652"/>
                        <a:stretch/>
                      </pic:blipFill>
                      <pic:spPr bwMode="auto">
                        <a:xfrm>
                          <a:off x="0" y="0"/>
                          <a:ext cx="1801891" cy="672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3" w:type="dxa"/>
          <w:vMerge w:val="restart"/>
          <w:vAlign w:val="center"/>
        </w:tcPr>
        <w:p w14:paraId="6DE881C4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b/>
              <w:sz w:val="20"/>
            </w:rPr>
          </w:pPr>
          <w:r w:rsidRPr="00B45C44">
            <w:rPr>
              <w:rFonts w:ascii="Arial" w:hAnsi="Arial" w:cs="Arial"/>
              <w:b/>
              <w:sz w:val="20"/>
            </w:rPr>
            <w:t>HISTORIAL ACADÉMICO OPCIÓN DE GRADO</w:t>
          </w:r>
        </w:p>
      </w:tc>
      <w:tc>
        <w:tcPr>
          <w:tcW w:w="2694" w:type="dxa"/>
          <w:vAlign w:val="center"/>
        </w:tcPr>
        <w:p w14:paraId="0BC72F5F" w14:textId="59934CA1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b/>
              <w:sz w:val="20"/>
            </w:rPr>
          </w:pPr>
          <w:r w:rsidRPr="00B45C44">
            <w:rPr>
              <w:rFonts w:ascii="Arial" w:hAnsi="Arial" w:cs="Arial"/>
              <w:b/>
              <w:sz w:val="20"/>
            </w:rPr>
            <w:t>FDO-</w:t>
          </w:r>
          <w:r w:rsidR="001661C7">
            <w:rPr>
              <w:rFonts w:ascii="Arial" w:hAnsi="Arial" w:cs="Arial"/>
              <w:b/>
              <w:sz w:val="20"/>
            </w:rPr>
            <w:t>51</w:t>
          </w:r>
        </w:p>
      </w:tc>
    </w:tr>
    <w:tr w:rsidR="00B45C44" w:rsidRPr="00B45C44" w14:paraId="5CFA9EEF" w14:textId="77777777" w:rsidTr="00D05F13">
      <w:trPr>
        <w:trHeight w:val="283"/>
      </w:trPr>
      <w:tc>
        <w:tcPr>
          <w:tcW w:w="2526" w:type="dxa"/>
          <w:vMerge/>
          <w:vAlign w:val="center"/>
        </w:tcPr>
        <w:p w14:paraId="529AA96D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4273" w:type="dxa"/>
          <w:vMerge/>
          <w:vAlign w:val="center"/>
        </w:tcPr>
        <w:p w14:paraId="1262903E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2694" w:type="dxa"/>
          <w:vAlign w:val="center"/>
        </w:tcPr>
        <w:p w14:paraId="6A446599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b/>
              <w:sz w:val="20"/>
            </w:rPr>
          </w:pPr>
          <w:r w:rsidRPr="00B45C44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B45C44" w:rsidRPr="00B45C44" w14:paraId="01B47E8A" w14:textId="77777777" w:rsidTr="00D05F13">
      <w:trPr>
        <w:trHeight w:val="283"/>
      </w:trPr>
      <w:tc>
        <w:tcPr>
          <w:tcW w:w="2526" w:type="dxa"/>
          <w:vMerge/>
          <w:vAlign w:val="center"/>
        </w:tcPr>
        <w:p w14:paraId="15B01670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4273" w:type="dxa"/>
          <w:vMerge/>
          <w:vAlign w:val="center"/>
        </w:tcPr>
        <w:p w14:paraId="1F597179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2694" w:type="dxa"/>
          <w:vAlign w:val="center"/>
        </w:tcPr>
        <w:p w14:paraId="4562FDEE" w14:textId="0DF8D164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b/>
              <w:sz w:val="20"/>
            </w:rPr>
          </w:pPr>
          <w:r w:rsidRPr="00B45C44">
            <w:rPr>
              <w:rFonts w:ascii="Arial" w:hAnsi="Arial" w:cs="Arial"/>
              <w:b/>
              <w:sz w:val="20"/>
            </w:rPr>
            <w:t xml:space="preserve">Vigencia: </w:t>
          </w:r>
          <w:r w:rsidR="001661C7">
            <w:rPr>
              <w:rFonts w:ascii="Arial" w:hAnsi="Arial" w:cs="Arial"/>
              <w:b/>
              <w:sz w:val="20"/>
            </w:rPr>
            <w:t>13/03/2023</w:t>
          </w:r>
        </w:p>
      </w:tc>
    </w:tr>
    <w:tr w:rsidR="00B45C44" w:rsidRPr="00B45C44" w14:paraId="1CAF20C0" w14:textId="77777777" w:rsidTr="00D05F13">
      <w:trPr>
        <w:trHeight w:val="283"/>
      </w:trPr>
      <w:tc>
        <w:tcPr>
          <w:tcW w:w="2526" w:type="dxa"/>
          <w:vMerge/>
          <w:vAlign w:val="center"/>
        </w:tcPr>
        <w:p w14:paraId="046716E7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4273" w:type="dxa"/>
          <w:vMerge/>
          <w:vAlign w:val="center"/>
        </w:tcPr>
        <w:p w14:paraId="01E65A31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2694" w:type="dxa"/>
          <w:vAlign w:val="center"/>
        </w:tcPr>
        <w:p w14:paraId="7D1EABBB" w14:textId="77777777" w:rsidR="00B45C44" w:rsidRPr="00B45C44" w:rsidRDefault="00B45C44" w:rsidP="00B45C44">
          <w:pPr>
            <w:pStyle w:val="Sinespaciado"/>
            <w:jc w:val="center"/>
            <w:rPr>
              <w:rFonts w:ascii="Arial" w:hAnsi="Arial" w:cs="Arial"/>
              <w:b/>
              <w:sz w:val="20"/>
            </w:rPr>
          </w:pPr>
          <w:r w:rsidRPr="00B45C44">
            <w:rPr>
              <w:rFonts w:ascii="Arial" w:hAnsi="Arial" w:cs="Arial"/>
              <w:b/>
              <w:sz w:val="20"/>
            </w:rPr>
            <w:t xml:space="preserve">Página </w: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B45C44">
            <w:rPr>
              <w:rFonts w:ascii="Arial" w:hAnsi="Arial" w:cs="Arial"/>
              <w:b/>
              <w:bCs/>
              <w:sz w:val="20"/>
            </w:rPr>
            <w:instrText>PAGE  \* Arabic  \* MERGEFORMAT</w:instrTex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separate"/>
          </w:r>
          <w:r w:rsidR="00336C21">
            <w:rPr>
              <w:rFonts w:ascii="Arial" w:hAnsi="Arial" w:cs="Arial"/>
              <w:b/>
              <w:bCs/>
              <w:noProof/>
              <w:sz w:val="20"/>
            </w:rPr>
            <w:t>2</w: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end"/>
          </w:r>
          <w:r w:rsidRPr="00B45C44">
            <w:rPr>
              <w:rFonts w:ascii="Arial" w:hAnsi="Arial" w:cs="Arial"/>
              <w:b/>
              <w:sz w:val="20"/>
            </w:rPr>
            <w:t xml:space="preserve"> de </w: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B45C44">
            <w:rPr>
              <w:rFonts w:ascii="Arial" w:hAnsi="Arial" w:cs="Arial"/>
              <w:b/>
              <w:bCs/>
              <w:sz w:val="20"/>
            </w:rPr>
            <w:instrText>NUMPAGES  \* Arabic  \* MERGEFORMAT</w:instrTex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separate"/>
          </w:r>
          <w:r w:rsidR="00336C21">
            <w:rPr>
              <w:rFonts w:ascii="Arial" w:hAnsi="Arial" w:cs="Arial"/>
              <w:b/>
              <w:bCs/>
              <w:noProof/>
              <w:sz w:val="20"/>
            </w:rPr>
            <w:t>2</w:t>
          </w:r>
          <w:r w:rsidRPr="00B45C44">
            <w:rPr>
              <w:rFonts w:ascii="Arial" w:hAnsi="Arial" w:cs="Arial"/>
              <w:b/>
              <w:bCs/>
              <w:sz w:val="20"/>
            </w:rPr>
            <w:fldChar w:fldCharType="end"/>
          </w:r>
        </w:p>
      </w:tc>
    </w:tr>
  </w:tbl>
  <w:p w14:paraId="058813FC" w14:textId="77777777"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43034F7"/>
    <w:multiLevelType w:val="hybridMultilevel"/>
    <w:tmpl w:val="89A86AB4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6E4B95"/>
    <w:multiLevelType w:val="hybridMultilevel"/>
    <w:tmpl w:val="81A2A4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7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44"/>
    <w:rsid w:val="00002EBE"/>
    <w:rsid w:val="00043C07"/>
    <w:rsid w:val="00052382"/>
    <w:rsid w:val="0006568A"/>
    <w:rsid w:val="00076F0F"/>
    <w:rsid w:val="00084253"/>
    <w:rsid w:val="000D1F49"/>
    <w:rsid w:val="00117A9F"/>
    <w:rsid w:val="001433F6"/>
    <w:rsid w:val="00161964"/>
    <w:rsid w:val="001661C7"/>
    <w:rsid w:val="001727CA"/>
    <w:rsid w:val="001A7657"/>
    <w:rsid w:val="001C4A3D"/>
    <w:rsid w:val="002022B2"/>
    <w:rsid w:val="00207E55"/>
    <w:rsid w:val="002462F3"/>
    <w:rsid w:val="0026769E"/>
    <w:rsid w:val="00285F3B"/>
    <w:rsid w:val="002B2324"/>
    <w:rsid w:val="002C238A"/>
    <w:rsid w:val="002C56E6"/>
    <w:rsid w:val="002D0BA4"/>
    <w:rsid w:val="0032459A"/>
    <w:rsid w:val="0033525E"/>
    <w:rsid w:val="00336C21"/>
    <w:rsid w:val="00346D52"/>
    <w:rsid w:val="00346DE2"/>
    <w:rsid w:val="00361E11"/>
    <w:rsid w:val="003777C2"/>
    <w:rsid w:val="003A2DF2"/>
    <w:rsid w:val="003B0D65"/>
    <w:rsid w:val="003B4744"/>
    <w:rsid w:val="003C4DC7"/>
    <w:rsid w:val="003E164B"/>
    <w:rsid w:val="003F0847"/>
    <w:rsid w:val="0040090B"/>
    <w:rsid w:val="004111CC"/>
    <w:rsid w:val="00443426"/>
    <w:rsid w:val="0046302A"/>
    <w:rsid w:val="00466556"/>
    <w:rsid w:val="00487D2D"/>
    <w:rsid w:val="004923DE"/>
    <w:rsid w:val="004B5FDF"/>
    <w:rsid w:val="004C06B7"/>
    <w:rsid w:val="004D5D62"/>
    <w:rsid w:val="004E65D3"/>
    <w:rsid w:val="005112D0"/>
    <w:rsid w:val="00535344"/>
    <w:rsid w:val="00577E06"/>
    <w:rsid w:val="005A3BF7"/>
    <w:rsid w:val="005A5FB0"/>
    <w:rsid w:val="005C5863"/>
    <w:rsid w:val="005D3D9B"/>
    <w:rsid w:val="005F2035"/>
    <w:rsid w:val="005F7990"/>
    <w:rsid w:val="006124FF"/>
    <w:rsid w:val="0063739C"/>
    <w:rsid w:val="00650259"/>
    <w:rsid w:val="006B0216"/>
    <w:rsid w:val="006D50CA"/>
    <w:rsid w:val="006D77D5"/>
    <w:rsid w:val="006E629B"/>
    <w:rsid w:val="0072036A"/>
    <w:rsid w:val="00721F61"/>
    <w:rsid w:val="00731F26"/>
    <w:rsid w:val="00760D65"/>
    <w:rsid w:val="00770F25"/>
    <w:rsid w:val="00790748"/>
    <w:rsid w:val="007A35A8"/>
    <w:rsid w:val="007B0A85"/>
    <w:rsid w:val="007C6A52"/>
    <w:rsid w:val="007D5782"/>
    <w:rsid w:val="007F35D4"/>
    <w:rsid w:val="0082042D"/>
    <w:rsid w:val="0082043E"/>
    <w:rsid w:val="0083430A"/>
    <w:rsid w:val="00847341"/>
    <w:rsid w:val="00853720"/>
    <w:rsid w:val="008731DF"/>
    <w:rsid w:val="008D327F"/>
    <w:rsid w:val="008E203A"/>
    <w:rsid w:val="0091229C"/>
    <w:rsid w:val="009176CE"/>
    <w:rsid w:val="009312FE"/>
    <w:rsid w:val="00940E73"/>
    <w:rsid w:val="0097207C"/>
    <w:rsid w:val="0098597D"/>
    <w:rsid w:val="00992558"/>
    <w:rsid w:val="009E5095"/>
    <w:rsid w:val="009F33EE"/>
    <w:rsid w:val="009F619A"/>
    <w:rsid w:val="009F6DDE"/>
    <w:rsid w:val="00A07415"/>
    <w:rsid w:val="00A370A8"/>
    <w:rsid w:val="00A65D5E"/>
    <w:rsid w:val="00A707E3"/>
    <w:rsid w:val="00A718B5"/>
    <w:rsid w:val="00AB023A"/>
    <w:rsid w:val="00AC6F02"/>
    <w:rsid w:val="00AD13E7"/>
    <w:rsid w:val="00B07FDF"/>
    <w:rsid w:val="00B25CE8"/>
    <w:rsid w:val="00B33E7D"/>
    <w:rsid w:val="00B43772"/>
    <w:rsid w:val="00B45C44"/>
    <w:rsid w:val="00B47E8E"/>
    <w:rsid w:val="00B54953"/>
    <w:rsid w:val="00B80D78"/>
    <w:rsid w:val="00BB4CF3"/>
    <w:rsid w:val="00BD4753"/>
    <w:rsid w:val="00BD5CB1"/>
    <w:rsid w:val="00BE62EE"/>
    <w:rsid w:val="00C003BA"/>
    <w:rsid w:val="00C14499"/>
    <w:rsid w:val="00C17C4B"/>
    <w:rsid w:val="00C46878"/>
    <w:rsid w:val="00C53599"/>
    <w:rsid w:val="00C826FA"/>
    <w:rsid w:val="00C91E3F"/>
    <w:rsid w:val="00C96C06"/>
    <w:rsid w:val="00CB4A51"/>
    <w:rsid w:val="00CD4532"/>
    <w:rsid w:val="00CD47B0"/>
    <w:rsid w:val="00CE6104"/>
    <w:rsid w:val="00CE7918"/>
    <w:rsid w:val="00D05F13"/>
    <w:rsid w:val="00D16163"/>
    <w:rsid w:val="00D27C15"/>
    <w:rsid w:val="00D505AD"/>
    <w:rsid w:val="00DB3FAD"/>
    <w:rsid w:val="00DC7099"/>
    <w:rsid w:val="00E17989"/>
    <w:rsid w:val="00E340B6"/>
    <w:rsid w:val="00E57DA6"/>
    <w:rsid w:val="00E61C09"/>
    <w:rsid w:val="00E64E39"/>
    <w:rsid w:val="00E677FE"/>
    <w:rsid w:val="00E720B3"/>
    <w:rsid w:val="00E8510F"/>
    <w:rsid w:val="00E96B34"/>
    <w:rsid w:val="00EB3B58"/>
    <w:rsid w:val="00EB563B"/>
    <w:rsid w:val="00EC7359"/>
    <w:rsid w:val="00EE114D"/>
    <w:rsid w:val="00EE3054"/>
    <w:rsid w:val="00EF56AA"/>
    <w:rsid w:val="00F00606"/>
    <w:rsid w:val="00F01256"/>
    <w:rsid w:val="00F06B12"/>
    <w:rsid w:val="00F51D54"/>
    <w:rsid w:val="00F62A1B"/>
    <w:rsid w:val="00F870C7"/>
    <w:rsid w:val="00FB70EA"/>
    <w:rsid w:val="00FC7475"/>
    <w:rsid w:val="00FD0A6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EE7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Prrafodelista">
    <w:name w:val="List Paragraph"/>
    <w:basedOn w:val="Normal"/>
    <w:uiPriority w:val="34"/>
    <w:qFormat/>
    <w:rsid w:val="001433F6"/>
    <w:pPr>
      <w:spacing w:after="160" w:line="259" w:lineRule="auto"/>
      <w:ind w:left="720"/>
      <w:contextualSpacing/>
    </w:pPr>
    <w:rPr>
      <w:sz w:val="22"/>
      <w:szCs w:val="22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2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icomfacauca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03AF17-29E4-4BF4-97E5-D317657203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2023-03-13T23:45:00Z</dcterms:created>
  <dcterms:modified xsi:type="dcterms:W3CDTF">2023-03-13T23:45:00Z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