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2EC17" w14:textId="7981F278" w:rsidR="00E340B6" w:rsidRPr="00A039D1" w:rsidRDefault="00E340B6" w:rsidP="00E340B6">
      <w:pPr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A039D1">
        <w:rPr>
          <w:rFonts w:ascii="Arial" w:hAnsi="Arial" w:cs="Arial"/>
          <w:i/>
          <w:iCs/>
          <w:sz w:val="18"/>
          <w:szCs w:val="18"/>
        </w:rPr>
        <w:t xml:space="preserve">En este documento se registra </w:t>
      </w:r>
      <w:r w:rsidR="00EE114D" w:rsidRPr="00A039D1">
        <w:rPr>
          <w:rFonts w:ascii="Arial" w:hAnsi="Arial" w:cs="Arial"/>
          <w:i/>
          <w:iCs/>
          <w:sz w:val="18"/>
          <w:szCs w:val="18"/>
        </w:rPr>
        <w:t xml:space="preserve">el </w:t>
      </w:r>
      <w:r w:rsidR="00E9064A" w:rsidRPr="00A039D1">
        <w:rPr>
          <w:rFonts w:ascii="Arial" w:hAnsi="Arial" w:cs="Arial"/>
          <w:i/>
          <w:iCs/>
          <w:sz w:val="18"/>
          <w:szCs w:val="18"/>
        </w:rPr>
        <w:t xml:space="preserve">seguimiento y </w:t>
      </w:r>
      <w:r w:rsidR="00EE114D" w:rsidRPr="00A039D1">
        <w:rPr>
          <w:rFonts w:ascii="Arial" w:hAnsi="Arial" w:cs="Arial"/>
          <w:i/>
          <w:iCs/>
          <w:sz w:val="18"/>
          <w:szCs w:val="18"/>
        </w:rPr>
        <w:t xml:space="preserve">cumplimiento de las </w:t>
      </w:r>
      <w:r w:rsidR="00E9064A" w:rsidRPr="00A039D1">
        <w:rPr>
          <w:rFonts w:ascii="Arial" w:hAnsi="Arial" w:cs="Arial"/>
          <w:i/>
          <w:iCs/>
          <w:sz w:val="18"/>
          <w:szCs w:val="18"/>
        </w:rPr>
        <w:t xml:space="preserve">etapas de </w:t>
      </w:r>
      <w:r w:rsidR="00E720B3" w:rsidRPr="00A039D1">
        <w:rPr>
          <w:rFonts w:ascii="Arial" w:hAnsi="Arial" w:cs="Arial"/>
          <w:i/>
          <w:iCs/>
          <w:sz w:val="18"/>
          <w:szCs w:val="18"/>
        </w:rPr>
        <w:t>la opción de grado del estudiante</w:t>
      </w:r>
      <w:r w:rsidR="00E9064A" w:rsidRPr="00A039D1">
        <w:rPr>
          <w:rFonts w:ascii="Arial" w:hAnsi="Arial" w:cs="Arial"/>
          <w:i/>
          <w:iCs/>
          <w:sz w:val="18"/>
          <w:szCs w:val="18"/>
        </w:rPr>
        <w:t>,</w:t>
      </w:r>
      <w:r w:rsidR="00E720B3" w:rsidRPr="00A039D1">
        <w:rPr>
          <w:rFonts w:ascii="Arial" w:hAnsi="Arial" w:cs="Arial"/>
          <w:i/>
          <w:iCs/>
          <w:sz w:val="18"/>
          <w:szCs w:val="18"/>
        </w:rPr>
        <w:t xml:space="preserve"> </w:t>
      </w:r>
      <w:r w:rsidR="00E9064A" w:rsidRPr="00A039D1">
        <w:rPr>
          <w:rFonts w:ascii="Arial" w:hAnsi="Arial" w:cs="Arial"/>
          <w:i/>
          <w:iCs/>
          <w:sz w:val="18"/>
          <w:szCs w:val="18"/>
        </w:rPr>
        <w:t xml:space="preserve">de conformidad con el </w:t>
      </w:r>
      <w:r w:rsidR="003A2DF2" w:rsidRPr="00A039D1">
        <w:rPr>
          <w:rFonts w:ascii="Arial" w:hAnsi="Arial" w:cs="Arial"/>
          <w:i/>
          <w:iCs/>
          <w:sz w:val="18"/>
          <w:szCs w:val="18"/>
        </w:rPr>
        <w:t xml:space="preserve">Reglamento de opciones de grado </w:t>
      </w:r>
      <w:r w:rsidR="006A41D8" w:rsidRPr="00A039D1">
        <w:rPr>
          <w:rFonts w:ascii="Arial" w:hAnsi="Arial" w:cs="Arial"/>
          <w:i/>
          <w:iCs/>
          <w:sz w:val="18"/>
          <w:szCs w:val="18"/>
        </w:rPr>
        <w:t>vigente</w:t>
      </w:r>
      <w:r w:rsidR="003D42A7" w:rsidRPr="00A039D1">
        <w:rPr>
          <w:rFonts w:ascii="Arial" w:hAnsi="Arial" w:cs="Arial"/>
          <w:i/>
          <w:iCs/>
          <w:sz w:val="18"/>
          <w:szCs w:val="18"/>
        </w:rPr>
        <w:t xml:space="preserve"> y demás disposiciones institucionales aplicables</w:t>
      </w:r>
      <w:r w:rsidR="003A2DF2" w:rsidRPr="00A039D1">
        <w:rPr>
          <w:rFonts w:ascii="Arial" w:hAnsi="Arial" w:cs="Arial"/>
          <w:i/>
          <w:iCs/>
          <w:sz w:val="18"/>
          <w:szCs w:val="18"/>
        </w:rPr>
        <w:t>.</w:t>
      </w:r>
    </w:p>
    <w:p w14:paraId="1177F3E4" w14:textId="77777777" w:rsidR="00E340B6" w:rsidRPr="00A039D1" w:rsidRDefault="00E340B6" w:rsidP="00E340B6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41D43AE2" w14:textId="77777777" w:rsidR="00DC7099" w:rsidRPr="00A039D1" w:rsidRDefault="009312FE" w:rsidP="00AD13E7">
      <w:pPr>
        <w:pStyle w:val="Prrafodelista"/>
        <w:numPr>
          <w:ilvl w:val="0"/>
          <w:numId w:val="24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A039D1">
        <w:rPr>
          <w:rFonts w:ascii="Arial" w:hAnsi="Arial" w:cs="Arial"/>
          <w:b/>
          <w:sz w:val="20"/>
          <w:szCs w:val="20"/>
        </w:rPr>
        <w:t>SOLICITUD INICIAL</w:t>
      </w:r>
    </w:p>
    <w:p w14:paraId="05E3CDC4" w14:textId="77777777" w:rsidR="00DC7099" w:rsidRPr="00A039D1" w:rsidRDefault="00DC7099" w:rsidP="00DC7099">
      <w:pPr>
        <w:spacing w:after="0"/>
        <w:jc w:val="both"/>
        <w:rPr>
          <w:rFonts w:ascii="Arial" w:hAnsi="Arial" w:cs="Arial"/>
          <w:i/>
          <w:sz w:val="16"/>
          <w:szCs w:val="16"/>
        </w:rPr>
      </w:pPr>
    </w:p>
    <w:p w14:paraId="0F598DA1" w14:textId="68938B49" w:rsidR="00CE6104" w:rsidRPr="00A039D1" w:rsidRDefault="005473A0" w:rsidP="00DC7099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A039D1">
        <w:rPr>
          <w:rFonts w:ascii="Arial" w:hAnsi="Arial" w:cs="Arial"/>
          <w:i/>
          <w:sz w:val="18"/>
          <w:szCs w:val="18"/>
        </w:rPr>
        <w:t>Este historial inicia a partir de su aprobación por el Comité de Programa.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400"/>
        <w:gridCol w:w="419"/>
        <w:gridCol w:w="450"/>
        <w:gridCol w:w="622"/>
        <w:gridCol w:w="5099"/>
        <w:gridCol w:w="1972"/>
      </w:tblGrid>
      <w:tr w:rsidR="00A039D1" w:rsidRPr="00A039D1" w14:paraId="78BB1937" w14:textId="77777777" w:rsidTr="00835C40">
        <w:tc>
          <w:tcPr>
            <w:tcW w:w="703" w:type="pct"/>
            <w:shd w:val="clear" w:color="auto" w:fill="D9D9D9" w:themeFill="background1" w:themeFillShade="D9"/>
            <w:vAlign w:val="center"/>
          </w:tcPr>
          <w:p w14:paraId="799B2084" w14:textId="08F90F96" w:rsidR="00C84E1D" w:rsidRPr="00A039D1" w:rsidRDefault="00C84E1D" w:rsidP="00E96B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Número de radicado</w:t>
            </w:r>
          </w:p>
        </w:tc>
        <w:tc>
          <w:tcPr>
            <w:tcW w:w="748" w:type="pct"/>
            <w:gridSpan w:val="3"/>
            <w:shd w:val="clear" w:color="auto" w:fill="D9D9D9" w:themeFill="background1" w:themeFillShade="D9"/>
            <w:vAlign w:val="center"/>
          </w:tcPr>
          <w:p w14:paraId="3D1474A1" w14:textId="7F534F46" w:rsidR="00C84E1D" w:rsidRPr="00A039D1" w:rsidRDefault="00C84E1D" w:rsidP="00C84E1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 xml:space="preserve">Fecha de </w:t>
            </w:r>
            <w:r w:rsidR="00267397" w:rsidRPr="00A039D1">
              <w:rPr>
                <w:rFonts w:ascii="Arial" w:hAnsi="Arial" w:cs="Arial"/>
                <w:b/>
                <w:sz w:val="20"/>
                <w:szCs w:val="20"/>
              </w:rPr>
              <w:t>radicado</w:t>
            </w:r>
          </w:p>
        </w:tc>
        <w:tc>
          <w:tcPr>
            <w:tcW w:w="2559" w:type="pct"/>
            <w:shd w:val="clear" w:color="auto" w:fill="D9D9D9" w:themeFill="background1" w:themeFillShade="D9"/>
            <w:vAlign w:val="center"/>
          </w:tcPr>
          <w:p w14:paraId="4F3B6FA6" w14:textId="37EA92F4" w:rsidR="00C84E1D" w:rsidRPr="00A039D1" w:rsidRDefault="00C84E1D" w:rsidP="00E96B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Nombre del estudiante</w:t>
            </w:r>
          </w:p>
        </w:tc>
        <w:tc>
          <w:tcPr>
            <w:tcW w:w="990" w:type="pct"/>
            <w:shd w:val="clear" w:color="auto" w:fill="D9D9D9" w:themeFill="background1" w:themeFillShade="D9"/>
            <w:vAlign w:val="center"/>
          </w:tcPr>
          <w:p w14:paraId="36370B59" w14:textId="3A1535E1" w:rsidR="00C84E1D" w:rsidRPr="00A039D1" w:rsidRDefault="00C84E1D" w:rsidP="00E96B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Documento de identidad</w:t>
            </w:r>
          </w:p>
        </w:tc>
      </w:tr>
      <w:tr w:rsidR="00C84E1D" w:rsidRPr="00A039D1" w14:paraId="462B4DCE" w14:textId="77777777" w:rsidTr="00B34AC9">
        <w:trPr>
          <w:trHeight w:val="507"/>
        </w:trPr>
        <w:tc>
          <w:tcPr>
            <w:tcW w:w="703" w:type="pct"/>
            <w:vAlign w:val="center"/>
          </w:tcPr>
          <w:p w14:paraId="199E9BEC" w14:textId="02D4E605" w:rsidR="00C84E1D" w:rsidRPr="00A039D1" w:rsidRDefault="00C84E1D" w:rsidP="00E96B34">
            <w:pPr>
              <w:jc w:val="center"/>
              <w:rPr>
                <w:rFonts w:ascii="Arial" w:hAnsi="Arial" w:cs="Arial"/>
                <w:bCs/>
                <w:sz w:val="14"/>
                <w:szCs w:val="20"/>
                <w:highlight w:val="yellow"/>
              </w:rPr>
            </w:pPr>
          </w:p>
        </w:tc>
        <w:tc>
          <w:tcPr>
            <w:tcW w:w="210" w:type="pct"/>
          </w:tcPr>
          <w:p w14:paraId="5C4F560B" w14:textId="77777777" w:rsidR="00C84E1D" w:rsidRDefault="00C84E1D" w:rsidP="00B34AC9">
            <w:pPr>
              <w:jc w:val="center"/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</w:pPr>
            <w:r w:rsidRPr="00B34AC9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DD</w:t>
            </w:r>
          </w:p>
          <w:p w14:paraId="0A444E1C" w14:textId="5555EC19" w:rsidR="00B34AC9" w:rsidRPr="00B34AC9" w:rsidRDefault="00B34AC9" w:rsidP="00B34AC9">
            <w:pPr>
              <w:jc w:val="center"/>
              <w:rPr>
                <w:rFonts w:ascii="Arial" w:hAnsi="Arial" w:cs="Arial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226" w:type="pct"/>
          </w:tcPr>
          <w:p w14:paraId="5004AA88" w14:textId="77777777" w:rsidR="00C84E1D" w:rsidRDefault="00C84E1D" w:rsidP="00B34AC9">
            <w:pPr>
              <w:jc w:val="center"/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</w:pPr>
            <w:r w:rsidRPr="00B34AC9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MM</w:t>
            </w:r>
          </w:p>
          <w:p w14:paraId="797534D3" w14:textId="6AA4D177" w:rsidR="00B34AC9" w:rsidRPr="00B34AC9" w:rsidRDefault="00B34AC9" w:rsidP="00B34AC9">
            <w:pPr>
              <w:jc w:val="center"/>
              <w:rPr>
                <w:rFonts w:ascii="Arial" w:hAnsi="Arial" w:cs="Arial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312" w:type="pct"/>
          </w:tcPr>
          <w:p w14:paraId="7F3035E7" w14:textId="77777777" w:rsidR="00C84E1D" w:rsidRDefault="00C84E1D" w:rsidP="00B34AC9">
            <w:pPr>
              <w:jc w:val="center"/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</w:pPr>
            <w:r w:rsidRPr="00B34AC9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AAAA</w:t>
            </w:r>
          </w:p>
          <w:p w14:paraId="1034A43C" w14:textId="5E0EF740" w:rsidR="00B34AC9" w:rsidRPr="00B34AC9" w:rsidRDefault="00B34AC9" w:rsidP="00B34AC9">
            <w:pPr>
              <w:jc w:val="center"/>
              <w:rPr>
                <w:rFonts w:ascii="Arial" w:hAnsi="Arial" w:cs="Arial"/>
                <w:color w:val="D9D9D9" w:themeColor="background1" w:themeShade="D9"/>
                <w:sz w:val="20"/>
                <w:szCs w:val="20"/>
              </w:rPr>
            </w:pPr>
          </w:p>
        </w:tc>
        <w:tc>
          <w:tcPr>
            <w:tcW w:w="2559" w:type="pct"/>
            <w:vAlign w:val="center"/>
          </w:tcPr>
          <w:p w14:paraId="74D07064" w14:textId="54CB2419" w:rsidR="00C84E1D" w:rsidRPr="00A039D1" w:rsidRDefault="00C84E1D" w:rsidP="00E96B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pct"/>
            <w:vAlign w:val="center"/>
          </w:tcPr>
          <w:p w14:paraId="7B74AD5A" w14:textId="77777777" w:rsidR="00C84E1D" w:rsidRPr="00A039D1" w:rsidRDefault="00C84E1D" w:rsidP="00E96B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54B846" w14:textId="77777777" w:rsidR="009312FE" w:rsidRPr="00A039D1" w:rsidRDefault="009312FE" w:rsidP="00E677FE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71"/>
        <w:gridCol w:w="2837"/>
        <w:gridCol w:w="1275"/>
        <w:gridCol w:w="2879"/>
      </w:tblGrid>
      <w:tr w:rsidR="00A039D1" w:rsidRPr="00A039D1" w14:paraId="6A62E047" w14:textId="77777777" w:rsidTr="00835C40">
        <w:trPr>
          <w:trHeight w:val="485"/>
        </w:trPr>
        <w:tc>
          <w:tcPr>
            <w:tcW w:w="1491" w:type="pct"/>
            <w:shd w:val="clear" w:color="auto" w:fill="D9D9D9" w:themeFill="background1" w:themeFillShade="D9"/>
            <w:vAlign w:val="center"/>
          </w:tcPr>
          <w:p w14:paraId="7B2E0023" w14:textId="77777777" w:rsidR="006A13BD" w:rsidRPr="00A039D1" w:rsidRDefault="006A13BD" w:rsidP="000652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Facultad</w:t>
            </w:r>
          </w:p>
        </w:tc>
        <w:tc>
          <w:tcPr>
            <w:tcW w:w="1424" w:type="pct"/>
            <w:shd w:val="clear" w:color="auto" w:fill="D9D9D9" w:themeFill="background1" w:themeFillShade="D9"/>
            <w:vAlign w:val="center"/>
          </w:tcPr>
          <w:p w14:paraId="5E20C873" w14:textId="77777777" w:rsidR="006A13BD" w:rsidRPr="00A039D1" w:rsidRDefault="006A13BD" w:rsidP="000652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Programa académico</w:t>
            </w:r>
          </w:p>
        </w:tc>
        <w:tc>
          <w:tcPr>
            <w:tcW w:w="640" w:type="pct"/>
            <w:shd w:val="clear" w:color="auto" w:fill="D9D9D9" w:themeFill="background1" w:themeFillShade="D9"/>
            <w:vAlign w:val="center"/>
          </w:tcPr>
          <w:p w14:paraId="2EC82D16" w14:textId="5BADE8F8" w:rsidR="006A13BD" w:rsidRPr="00A039D1" w:rsidRDefault="006A13BD" w:rsidP="000652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Periodo académico</w:t>
            </w:r>
          </w:p>
        </w:tc>
        <w:tc>
          <w:tcPr>
            <w:tcW w:w="1445" w:type="pct"/>
            <w:shd w:val="clear" w:color="auto" w:fill="D9D9D9" w:themeFill="background1" w:themeFillShade="D9"/>
            <w:vAlign w:val="center"/>
          </w:tcPr>
          <w:p w14:paraId="50766DE6" w14:textId="77777777" w:rsidR="006A13BD" w:rsidRPr="00A039D1" w:rsidRDefault="006A13BD" w:rsidP="00FB70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Profesor opción de grado</w:t>
            </w:r>
          </w:p>
        </w:tc>
      </w:tr>
      <w:tr w:rsidR="006A13BD" w:rsidRPr="00A039D1" w14:paraId="3FB87B15" w14:textId="77777777" w:rsidTr="00835C40">
        <w:trPr>
          <w:trHeight w:val="505"/>
        </w:trPr>
        <w:tc>
          <w:tcPr>
            <w:tcW w:w="1491" w:type="pct"/>
            <w:vAlign w:val="center"/>
          </w:tcPr>
          <w:p w14:paraId="6E42E7D2" w14:textId="77777777" w:rsidR="006A13BD" w:rsidRPr="00A039D1" w:rsidRDefault="006A13BD" w:rsidP="0006526D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1424" w:type="pct"/>
            <w:vAlign w:val="center"/>
          </w:tcPr>
          <w:p w14:paraId="182D0462" w14:textId="77777777" w:rsidR="006A13BD" w:rsidRPr="00A039D1" w:rsidRDefault="006A13BD" w:rsidP="000652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7C44FF0" w14:textId="00E97B54" w:rsidR="006A13BD" w:rsidRPr="00A039D1" w:rsidRDefault="006A13BD" w:rsidP="000652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5" w:type="pct"/>
            <w:vAlign w:val="center"/>
          </w:tcPr>
          <w:p w14:paraId="613B6C59" w14:textId="77777777" w:rsidR="006A13BD" w:rsidRPr="00A039D1" w:rsidRDefault="006A13BD" w:rsidP="000652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189E22E" w14:textId="77777777" w:rsidR="00361F86" w:rsidRPr="00A039D1" w:rsidRDefault="00361F86" w:rsidP="001433F6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14:paraId="0EEC20FF" w14:textId="3CE55854" w:rsidR="00483D10" w:rsidRPr="00A039D1" w:rsidRDefault="001433F6" w:rsidP="00483D10">
      <w:pPr>
        <w:pStyle w:val="Prrafodelista"/>
        <w:numPr>
          <w:ilvl w:val="0"/>
          <w:numId w:val="24"/>
        </w:numPr>
        <w:spacing w:before="240"/>
        <w:rPr>
          <w:rFonts w:ascii="Arial" w:hAnsi="Arial" w:cs="Arial"/>
          <w:b/>
          <w:sz w:val="20"/>
          <w:szCs w:val="20"/>
        </w:rPr>
      </w:pPr>
      <w:r w:rsidRPr="00A039D1">
        <w:rPr>
          <w:rFonts w:ascii="Arial" w:hAnsi="Arial" w:cs="Arial"/>
          <w:b/>
          <w:sz w:val="20"/>
          <w:szCs w:val="20"/>
        </w:rPr>
        <w:t>FORMALIZACIÓN DE LA OPCIÓN DE GRADO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2"/>
        <w:gridCol w:w="2938"/>
        <w:gridCol w:w="604"/>
        <w:gridCol w:w="1056"/>
        <w:gridCol w:w="3371"/>
        <w:gridCol w:w="1465"/>
      </w:tblGrid>
      <w:tr w:rsidR="00A039D1" w:rsidRPr="00A039D1" w14:paraId="30CEDD75" w14:textId="77777777" w:rsidTr="00B34AC9">
        <w:tc>
          <w:tcPr>
            <w:tcW w:w="2574" w:type="pct"/>
            <w:gridSpan w:val="4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F8A47E1" w14:textId="19E9FE9A" w:rsidR="00483D10" w:rsidRPr="00A039D1" w:rsidRDefault="00483D10" w:rsidP="00BF578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Modalidad aprobada por el Comité de Programa</w:t>
            </w:r>
          </w:p>
        </w:tc>
        <w:tc>
          <w:tcPr>
            <w:tcW w:w="1691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9D9D9"/>
            <w:vAlign w:val="center"/>
          </w:tcPr>
          <w:p w14:paraId="64248632" w14:textId="127D2755" w:rsidR="00483D10" w:rsidRPr="00A039D1" w:rsidRDefault="00483D10" w:rsidP="00BF578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Fecha de presentación en Comité</w:t>
            </w:r>
          </w:p>
        </w:tc>
        <w:tc>
          <w:tcPr>
            <w:tcW w:w="734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</w:tcPr>
          <w:p w14:paraId="606F81AE" w14:textId="008188DA" w:rsidR="00483D10" w:rsidRPr="009A165F" w:rsidRDefault="009A165F" w:rsidP="00B34AC9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  <w:r w:rsidRPr="009A165F"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>DD  MM  AAAA</w:t>
            </w:r>
          </w:p>
        </w:tc>
      </w:tr>
      <w:tr w:rsidR="00A039D1" w:rsidRPr="00A039D1" w14:paraId="397A4A7E" w14:textId="77777777" w:rsidTr="00F07EE0">
        <w:tc>
          <w:tcPr>
            <w:tcW w:w="267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3A2090" w14:textId="77777777" w:rsidR="0089492A" w:rsidRPr="00A039D1" w:rsidRDefault="0089492A" w:rsidP="00752643">
            <w:pPr>
              <w:spacing w:after="0" w:line="240" w:lineRule="auto"/>
              <w:jc w:val="center"/>
            </w:pPr>
            <w:r w:rsidRPr="00A039D1">
              <w:rPr>
                <w:rFonts w:ascii="Arial" w:eastAsia="Arial" w:hAnsi="Arial" w:cs="Arial"/>
                <w:sz w:val="20"/>
                <w:szCs w:val="20"/>
              </w:rPr>
              <w:t>☐</w:t>
            </w:r>
          </w:p>
        </w:tc>
        <w:tc>
          <w:tcPr>
            <w:tcW w:w="1474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4FFF68D" w14:textId="3C7A63DC" w:rsidR="0089492A" w:rsidRPr="00A039D1" w:rsidRDefault="0089492A" w:rsidP="00752643">
            <w:pPr>
              <w:spacing w:after="0" w:line="240" w:lineRule="auto"/>
            </w:pPr>
            <w:r w:rsidRPr="00A039D1">
              <w:rPr>
                <w:rFonts w:ascii="Arial" w:eastAsia="Arial" w:hAnsi="Arial" w:cs="Arial"/>
                <w:sz w:val="19"/>
                <w:szCs w:val="19"/>
              </w:rPr>
              <w:t>Proyecto de grado</w:t>
            </w:r>
          </w:p>
        </w:tc>
        <w:tc>
          <w:tcPr>
            <w:tcW w:w="303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AA24894" w14:textId="77777777" w:rsidR="0089492A" w:rsidRPr="00A039D1" w:rsidRDefault="0089492A" w:rsidP="00752643">
            <w:pPr>
              <w:spacing w:after="0" w:line="240" w:lineRule="auto"/>
              <w:jc w:val="center"/>
            </w:pPr>
            <w:r w:rsidRPr="00A039D1">
              <w:rPr>
                <w:rFonts w:ascii="Arial" w:eastAsia="Arial" w:hAnsi="Arial" w:cs="Arial"/>
                <w:sz w:val="20"/>
                <w:szCs w:val="20"/>
              </w:rPr>
              <w:t>☐</w:t>
            </w:r>
          </w:p>
        </w:tc>
        <w:tc>
          <w:tcPr>
            <w:tcW w:w="2956" w:type="pct"/>
            <w:gridSpan w:val="3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EC728EF" w14:textId="77777777" w:rsidR="0089492A" w:rsidRPr="00A039D1" w:rsidRDefault="0089492A" w:rsidP="00752643">
            <w:pPr>
              <w:spacing w:after="0" w:line="240" w:lineRule="auto"/>
            </w:pPr>
            <w:r w:rsidRPr="00A039D1">
              <w:rPr>
                <w:rFonts w:ascii="Arial" w:eastAsia="Arial" w:hAnsi="Arial" w:cs="Arial"/>
                <w:sz w:val="19"/>
                <w:szCs w:val="19"/>
              </w:rPr>
              <w:t>Publicación de artículo científico resultado de investigación</w:t>
            </w:r>
          </w:p>
        </w:tc>
      </w:tr>
      <w:tr w:rsidR="00A039D1" w:rsidRPr="00A039D1" w14:paraId="5FE5A801" w14:textId="77777777" w:rsidTr="00F07EE0">
        <w:tc>
          <w:tcPr>
            <w:tcW w:w="267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3888C62" w14:textId="77777777" w:rsidR="0089492A" w:rsidRPr="00A039D1" w:rsidRDefault="0089492A" w:rsidP="00752643">
            <w:pPr>
              <w:spacing w:after="0" w:line="240" w:lineRule="auto"/>
              <w:jc w:val="center"/>
            </w:pPr>
            <w:r w:rsidRPr="00A039D1">
              <w:rPr>
                <w:rFonts w:ascii="Arial" w:eastAsia="Arial" w:hAnsi="Arial" w:cs="Arial"/>
                <w:sz w:val="20"/>
                <w:szCs w:val="20"/>
              </w:rPr>
              <w:t>☐</w:t>
            </w:r>
          </w:p>
        </w:tc>
        <w:tc>
          <w:tcPr>
            <w:tcW w:w="1474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87E3F74" w14:textId="77777777" w:rsidR="0089492A" w:rsidRPr="00A039D1" w:rsidRDefault="0089492A" w:rsidP="00752643">
            <w:pPr>
              <w:spacing w:after="0" w:line="240" w:lineRule="auto"/>
            </w:pPr>
            <w:r w:rsidRPr="00A039D1">
              <w:rPr>
                <w:rFonts w:ascii="Arial" w:eastAsia="Arial" w:hAnsi="Arial" w:cs="Arial"/>
                <w:sz w:val="19"/>
                <w:szCs w:val="19"/>
              </w:rPr>
              <w:t>Proyecto de emprendimiento</w:t>
            </w:r>
          </w:p>
        </w:tc>
        <w:tc>
          <w:tcPr>
            <w:tcW w:w="303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55134B" w14:textId="77777777" w:rsidR="0089492A" w:rsidRPr="00A039D1" w:rsidRDefault="0089492A" w:rsidP="00752643">
            <w:pPr>
              <w:spacing w:after="0" w:line="240" w:lineRule="auto"/>
              <w:jc w:val="center"/>
            </w:pPr>
            <w:r w:rsidRPr="00A039D1">
              <w:rPr>
                <w:rFonts w:ascii="Arial" w:eastAsia="Arial" w:hAnsi="Arial" w:cs="Arial"/>
                <w:sz w:val="20"/>
                <w:szCs w:val="20"/>
              </w:rPr>
              <w:t>☐</w:t>
            </w:r>
          </w:p>
        </w:tc>
        <w:tc>
          <w:tcPr>
            <w:tcW w:w="2956" w:type="pct"/>
            <w:gridSpan w:val="3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0D1E909" w14:textId="77777777" w:rsidR="0089492A" w:rsidRPr="00A039D1" w:rsidRDefault="0089492A" w:rsidP="00752643">
            <w:pPr>
              <w:spacing w:after="0" w:line="240" w:lineRule="auto"/>
            </w:pPr>
            <w:r w:rsidRPr="00A039D1">
              <w:rPr>
                <w:rFonts w:ascii="Arial" w:eastAsia="Arial" w:hAnsi="Arial" w:cs="Arial"/>
                <w:sz w:val="19"/>
                <w:szCs w:val="19"/>
              </w:rPr>
              <w:t>Coterminalidad</w:t>
            </w:r>
          </w:p>
        </w:tc>
      </w:tr>
      <w:tr w:rsidR="00A039D1" w:rsidRPr="00A039D1" w14:paraId="5E6DCD11" w14:textId="77777777" w:rsidTr="00F07EE0">
        <w:tc>
          <w:tcPr>
            <w:tcW w:w="267" w:type="pct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86B0EE0" w14:textId="77777777" w:rsidR="00F07EE0" w:rsidRPr="00A039D1" w:rsidRDefault="00F07EE0" w:rsidP="00752643">
            <w:pPr>
              <w:spacing w:after="0" w:line="240" w:lineRule="auto"/>
              <w:jc w:val="center"/>
            </w:pPr>
            <w:r w:rsidRPr="00A039D1">
              <w:rPr>
                <w:rFonts w:ascii="Arial" w:eastAsia="Arial" w:hAnsi="Arial" w:cs="Arial"/>
                <w:sz w:val="20"/>
                <w:szCs w:val="20"/>
              </w:rPr>
              <w:t>☐</w:t>
            </w:r>
          </w:p>
        </w:tc>
        <w:tc>
          <w:tcPr>
            <w:tcW w:w="4733" w:type="pct"/>
            <w:gridSpan w:val="5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710E6A9" w14:textId="60869307" w:rsidR="00F07EE0" w:rsidRPr="00A039D1" w:rsidRDefault="00F07EE0" w:rsidP="00752643">
            <w:pPr>
              <w:spacing w:after="0" w:line="240" w:lineRule="auto"/>
            </w:pP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Formación de </w:t>
            </w:r>
            <w:r w:rsidR="008E73CB">
              <w:rPr>
                <w:rFonts w:ascii="Arial" w:eastAsia="Arial" w:hAnsi="Arial" w:cs="Arial"/>
                <w:sz w:val="19"/>
                <w:szCs w:val="19"/>
              </w:rPr>
              <w:t>c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orta </w:t>
            </w:r>
            <w:r w:rsidR="008E73CB">
              <w:rPr>
                <w:rFonts w:ascii="Arial" w:eastAsia="Arial" w:hAnsi="Arial" w:cs="Arial"/>
                <w:sz w:val="19"/>
                <w:szCs w:val="19"/>
              </w:rPr>
              <w:t>d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uración o </w:t>
            </w:r>
            <w:r w:rsidR="008E73CB">
              <w:rPr>
                <w:rFonts w:ascii="Arial" w:eastAsia="Arial" w:hAnsi="Arial" w:cs="Arial"/>
                <w:sz w:val="19"/>
                <w:szCs w:val="19"/>
              </w:rPr>
              <w:t>d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iplomado     </w:t>
            </w:r>
            <w:r w:rsidRPr="00A039D1">
              <w:rPr>
                <w:rFonts w:ascii="Arial" w:hAnsi="Arial" w:cs="Arial"/>
                <w:strike/>
                <w:sz w:val="18"/>
                <w:szCs w:val="18"/>
                <w:highlight w:val="yellow"/>
              </w:rPr>
              <w:t xml:space="preserve">       </w:t>
            </w:r>
          </w:p>
        </w:tc>
      </w:tr>
    </w:tbl>
    <w:p w14:paraId="663B83BF" w14:textId="0F1561A6" w:rsidR="0089492A" w:rsidRPr="00A039D1" w:rsidRDefault="0089492A" w:rsidP="005D2481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0"/>
        <w:gridCol w:w="1660"/>
        <w:gridCol w:w="1779"/>
        <w:gridCol w:w="707"/>
        <w:gridCol w:w="835"/>
        <w:gridCol w:w="1156"/>
        <w:gridCol w:w="504"/>
        <w:gridCol w:w="143"/>
        <w:gridCol w:w="1518"/>
      </w:tblGrid>
      <w:tr w:rsidR="00A039D1" w:rsidRPr="00A039D1" w14:paraId="6F6F42E2" w14:textId="77777777" w:rsidTr="00BB7BF1">
        <w:trPr>
          <w:trHeight w:val="1021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49DEC7" w14:textId="7B8EC8A4" w:rsidR="005D2481" w:rsidRPr="00A039D1" w:rsidRDefault="005D2481" w:rsidP="005D248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 xml:space="preserve">Concepto de la propuesta por parte comité de programa </w:t>
            </w:r>
            <w:r w:rsidRPr="00A039D1">
              <w:rPr>
                <w:rFonts w:ascii="Arial" w:hAnsi="Arial" w:cs="Arial"/>
                <w:i/>
                <w:iCs/>
                <w:sz w:val="16"/>
                <w:szCs w:val="16"/>
              </w:rPr>
              <w:t>(</w:t>
            </w:r>
            <w:r w:rsidR="00F07EE0" w:rsidRPr="00A039D1">
              <w:rPr>
                <w:rFonts w:ascii="Arial" w:hAnsi="Arial" w:cs="Arial"/>
                <w:i/>
                <w:iCs/>
                <w:sz w:val="16"/>
                <w:szCs w:val="16"/>
              </w:rPr>
              <w:t>C</w:t>
            </w:r>
            <w:r w:rsidR="002D0D6E" w:rsidRPr="00A039D1">
              <w:rPr>
                <w:rFonts w:ascii="Arial" w:hAnsi="Arial" w:cs="Arial"/>
                <w:i/>
                <w:iCs/>
                <w:sz w:val="16"/>
                <w:szCs w:val="16"/>
              </w:rPr>
              <w:t>onforme a los criterios establecidos en el Reglamento de Opciones de Grado vigente</w:t>
            </w:r>
            <w:r w:rsidRPr="00A039D1">
              <w:rPr>
                <w:rFonts w:ascii="Arial" w:hAnsi="Arial" w:cs="Arial"/>
                <w:i/>
                <w:iCs/>
                <w:sz w:val="16"/>
                <w:szCs w:val="16"/>
              </w:rPr>
              <w:t>)</w:t>
            </w:r>
            <w:r w:rsidRPr="00A039D1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5740AEF" w14:textId="77777777" w:rsidR="005D2481" w:rsidRPr="00A039D1" w:rsidRDefault="005D2481" w:rsidP="005D2481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8A5F19" w14:textId="59F41FC7" w:rsidR="005D2481" w:rsidRPr="00A039D1" w:rsidRDefault="005D2481" w:rsidP="005D2481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  <w:tr w:rsidR="00A039D1" w:rsidRPr="00A039D1" w14:paraId="1EF093E4" w14:textId="77777777" w:rsidTr="00BB7BF1">
        <w:trPr>
          <w:trHeight w:val="171"/>
        </w:trPr>
        <w:tc>
          <w:tcPr>
            <w:tcW w:w="423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238859" w14:textId="5EAF95FD" w:rsidR="00CC489F" w:rsidRPr="00A039D1" w:rsidRDefault="00CC489F" w:rsidP="00CC489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>¿La propuesta de opción de grado es coherente con las líneas de investigación de la corporación?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F7676" w14:textId="337A197F" w:rsidR="00CC489F" w:rsidRPr="00A039D1" w:rsidRDefault="00CC489F" w:rsidP="005D248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 xml:space="preserve">Sí    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tr w:rsidR="00A039D1" w:rsidRPr="00A039D1" w14:paraId="14582A38" w14:textId="77777777" w:rsidTr="00BB7BF1">
        <w:tc>
          <w:tcPr>
            <w:tcW w:w="423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6A06F1" w14:textId="05B8862C" w:rsidR="00CC489F" w:rsidRPr="00A039D1" w:rsidRDefault="00CC489F" w:rsidP="00CC489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bidi="es-ES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>¿La propuesta está articulada con el campo de formación?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E9D60" w14:textId="659CB301" w:rsidR="00CC489F" w:rsidRPr="00A039D1" w:rsidRDefault="00CC489F" w:rsidP="005D248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bidi="es-ES"/>
              </w:rPr>
            </w:pP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 xml:space="preserve">Sí    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tr w:rsidR="00A039D1" w:rsidRPr="00A039D1" w14:paraId="47461B0F" w14:textId="77777777" w:rsidTr="00BB7BF1">
        <w:trPr>
          <w:trHeight w:val="73"/>
        </w:trPr>
        <w:tc>
          <w:tcPr>
            <w:tcW w:w="29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F30849" w14:textId="7CEF9EA3" w:rsidR="006B3BE6" w:rsidRPr="00A039D1" w:rsidRDefault="006B3BE6" w:rsidP="00752643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A039D1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Decisión del Comité de Programa</w:t>
            </w:r>
          </w:p>
        </w:tc>
        <w:tc>
          <w:tcPr>
            <w:tcW w:w="9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5AE55A" w14:textId="708E00F2" w:rsidR="006B3BE6" w:rsidRPr="00A039D1" w:rsidRDefault="006B3BE6" w:rsidP="00752643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A039D1">
              <w:rPr>
                <w:rFonts w:ascii="Arial" w:eastAsia="Arial" w:hAnsi="Arial" w:cs="Arial"/>
                <w:b/>
                <w:bCs/>
                <w:sz w:val="18"/>
                <w:szCs w:val="18"/>
              </w:rPr>
              <w:t>Fecha de notificación al estudiante</w:t>
            </w:r>
          </w:p>
        </w:tc>
        <w:tc>
          <w:tcPr>
            <w:tcW w:w="10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1DB219" w14:textId="77777777" w:rsidR="006B3BE6" w:rsidRPr="00A039D1" w:rsidRDefault="006B3BE6" w:rsidP="00752643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A039D1"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Fecha de notificación al Director </w:t>
            </w:r>
            <w:r w:rsidRPr="00A039D1">
              <w:rPr>
                <w:rFonts w:ascii="Arial" w:eastAsia="Arial" w:hAnsi="Arial" w:cs="Arial"/>
                <w:i/>
                <w:iCs/>
                <w:sz w:val="18"/>
                <w:szCs w:val="18"/>
              </w:rPr>
              <w:t>(si aplica)</w:t>
            </w:r>
          </w:p>
        </w:tc>
      </w:tr>
      <w:tr w:rsidR="00A039D1" w:rsidRPr="00A039D1" w14:paraId="153A76B5" w14:textId="77777777" w:rsidTr="00BB7BF1">
        <w:tc>
          <w:tcPr>
            <w:tcW w:w="29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0921CF8" w14:textId="4C5E4849" w:rsidR="006B3BE6" w:rsidRPr="00A039D1" w:rsidRDefault="006B3BE6" w:rsidP="006B3BE6">
            <w:pPr>
              <w:spacing w:after="0" w:line="240" w:lineRule="auto"/>
              <w:rPr>
                <w:sz w:val="20"/>
                <w:szCs w:val="20"/>
              </w:rPr>
            </w:pPr>
            <w:r w:rsidRPr="00A039D1">
              <w:rPr>
                <w:rFonts w:ascii="Segoe UI Symbol" w:eastAsia="Arial" w:hAnsi="Segoe UI Symbol" w:cs="Segoe UI Symbol"/>
                <w:sz w:val="20"/>
                <w:szCs w:val="20"/>
              </w:rPr>
              <w:t>☐</w:t>
            </w:r>
            <w:r w:rsidRPr="00A039D1">
              <w:rPr>
                <w:rFonts w:ascii="Arial" w:eastAsia="Arial" w:hAnsi="Arial" w:cs="Arial"/>
                <w:sz w:val="20"/>
                <w:szCs w:val="20"/>
              </w:rPr>
              <w:t xml:space="preserve"> Aprobada      </w:t>
            </w:r>
            <w:r w:rsidRPr="00A039D1">
              <w:rPr>
                <w:rFonts w:ascii="Segoe UI Symbol" w:eastAsia="Arial" w:hAnsi="Segoe UI Symbol" w:cs="Segoe UI Symbol"/>
                <w:sz w:val="20"/>
                <w:szCs w:val="20"/>
              </w:rPr>
              <w:t>☐</w:t>
            </w:r>
            <w:r w:rsidRPr="00A039D1">
              <w:rPr>
                <w:rFonts w:ascii="Arial" w:eastAsia="Arial" w:hAnsi="Arial" w:cs="Arial"/>
                <w:sz w:val="20"/>
                <w:szCs w:val="20"/>
              </w:rPr>
              <w:t xml:space="preserve"> Aplazada (requiere ajustes)      </w:t>
            </w:r>
            <w:r w:rsidRPr="00A039D1">
              <w:rPr>
                <w:rFonts w:ascii="Segoe UI Symbol" w:eastAsia="Arial" w:hAnsi="Segoe UI Symbol" w:cs="Segoe UI Symbol"/>
                <w:sz w:val="20"/>
                <w:szCs w:val="20"/>
              </w:rPr>
              <w:t>☐</w:t>
            </w:r>
            <w:r w:rsidRPr="00A039D1">
              <w:rPr>
                <w:rFonts w:ascii="Arial" w:eastAsia="Arial" w:hAnsi="Arial" w:cs="Arial"/>
                <w:sz w:val="20"/>
                <w:szCs w:val="20"/>
              </w:rPr>
              <w:t xml:space="preserve"> Negada</w:t>
            </w:r>
          </w:p>
        </w:tc>
        <w:tc>
          <w:tcPr>
            <w:tcW w:w="9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ECA59" w14:textId="1FE508DF" w:rsidR="006B3BE6" w:rsidRPr="00A039D1" w:rsidRDefault="006B3BE6" w:rsidP="00422B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D857DDD" w14:textId="570426EB" w:rsidR="006B3BE6" w:rsidRPr="00A039D1" w:rsidRDefault="00B34AC9" w:rsidP="00422B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A165F"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>DD  MM  AAAA</w:t>
            </w:r>
          </w:p>
        </w:tc>
      </w:tr>
      <w:tr w:rsidR="00A039D1" w:rsidRPr="00A039D1" w14:paraId="060CF72F" w14:textId="77777777" w:rsidTr="00BB7BF1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2C9E2C2" w14:textId="0732EA10" w:rsidR="00C3678B" w:rsidRPr="00A039D1" w:rsidRDefault="00C3678B" w:rsidP="007817D3">
            <w:pPr>
              <w:rPr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Nombre del director de opción de grado asignado</w:t>
            </w:r>
            <w:r w:rsidRPr="00A039D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39D1">
              <w:rPr>
                <w:rFonts w:ascii="Arial" w:hAnsi="Arial" w:cs="Arial"/>
                <w:i/>
                <w:sz w:val="16"/>
                <w:szCs w:val="20"/>
              </w:rPr>
              <w:t>(</w:t>
            </w:r>
            <w:r w:rsidR="00F07EE0" w:rsidRPr="00A039D1">
              <w:rPr>
                <w:rFonts w:ascii="Arial" w:hAnsi="Arial" w:cs="Arial"/>
                <w:i/>
                <w:sz w:val="16"/>
                <w:szCs w:val="20"/>
              </w:rPr>
              <w:t>S</w:t>
            </w:r>
            <w:r w:rsidRPr="00A039D1">
              <w:rPr>
                <w:rFonts w:ascii="Arial" w:hAnsi="Arial" w:cs="Arial"/>
                <w:i/>
                <w:sz w:val="16"/>
                <w:szCs w:val="20"/>
              </w:rPr>
              <w:t>olo para proyecto de grado</w:t>
            </w:r>
            <w:r w:rsidR="00F07EE0" w:rsidRPr="00A039D1">
              <w:rPr>
                <w:rFonts w:ascii="Arial" w:hAnsi="Arial" w:cs="Arial"/>
                <w:i/>
                <w:sz w:val="16"/>
                <w:szCs w:val="20"/>
              </w:rPr>
              <w:t xml:space="preserve"> y</w:t>
            </w:r>
            <w:r w:rsidRPr="00A039D1">
              <w:rPr>
                <w:rFonts w:ascii="Arial" w:hAnsi="Arial" w:cs="Arial"/>
                <w:i/>
                <w:sz w:val="16"/>
                <w:szCs w:val="20"/>
              </w:rPr>
              <w:t xml:space="preserve"> proyecto de emprendimiento)</w:t>
            </w:r>
          </w:p>
        </w:tc>
      </w:tr>
      <w:tr w:rsidR="00A039D1" w:rsidRPr="00A039D1" w14:paraId="4BAEDEFD" w14:textId="77777777" w:rsidTr="00BB7BF1">
        <w:tc>
          <w:tcPr>
            <w:tcW w:w="25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AAAAA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6B4363" w14:textId="47F210E9" w:rsidR="00C4381C" w:rsidRPr="00A039D1" w:rsidRDefault="00C4381C" w:rsidP="00C4381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Fecha de </w:t>
            </w:r>
            <w:r w:rsidR="00184564"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otificación al Estudiante</w:t>
            </w:r>
          </w:p>
          <w:p w14:paraId="1E371D71" w14:textId="53C367A0" w:rsidR="00C4381C" w:rsidRPr="00A039D1" w:rsidRDefault="00C4381C" w:rsidP="00C4381C">
            <w:pPr>
              <w:spacing w:after="0" w:line="240" w:lineRule="auto"/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A039D1">
              <w:rPr>
                <w:rFonts w:ascii="Arial" w:hAnsi="Arial" w:cs="Arial"/>
                <w:i/>
                <w:sz w:val="14"/>
                <w:szCs w:val="14"/>
              </w:rPr>
              <w:t>Anexo 2: adjuntar oficio de notificación.</w:t>
            </w:r>
          </w:p>
        </w:tc>
        <w:tc>
          <w:tcPr>
            <w:tcW w:w="2441" w:type="pct"/>
            <w:gridSpan w:val="6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A7CAABC" w14:textId="7E5A1F3F" w:rsidR="00C4381C" w:rsidRPr="00A039D1" w:rsidRDefault="00C4381C" w:rsidP="00422B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Fecha de </w:t>
            </w:r>
            <w:r w:rsidR="00184564"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otificación al Director de opción de grado</w:t>
            </w:r>
            <w:r w:rsidRPr="00A039D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39D1">
              <w:rPr>
                <w:rFonts w:ascii="Arial" w:hAnsi="Arial" w:cs="Arial"/>
                <w:i/>
                <w:sz w:val="14"/>
                <w:szCs w:val="14"/>
              </w:rPr>
              <w:t>(</w:t>
            </w:r>
            <w:r w:rsidR="00184564" w:rsidRPr="00A039D1">
              <w:rPr>
                <w:rFonts w:ascii="Arial" w:hAnsi="Arial" w:cs="Arial"/>
                <w:i/>
                <w:sz w:val="14"/>
                <w:szCs w:val="14"/>
              </w:rPr>
              <w:t>S</w:t>
            </w:r>
            <w:r w:rsidRPr="00A039D1">
              <w:rPr>
                <w:rFonts w:ascii="Arial" w:hAnsi="Arial" w:cs="Arial"/>
                <w:i/>
                <w:sz w:val="14"/>
                <w:szCs w:val="14"/>
              </w:rPr>
              <w:t xml:space="preserve">olo para Proyecto de </w:t>
            </w:r>
            <w:r w:rsidR="002D0D6E" w:rsidRPr="00A039D1">
              <w:rPr>
                <w:rFonts w:ascii="Arial" w:hAnsi="Arial" w:cs="Arial"/>
                <w:i/>
                <w:sz w:val="14"/>
                <w:szCs w:val="14"/>
              </w:rPr>
              <w:t>G</w:t>
            </w:r>
            <w:r w:rsidRPr="00A039D1">
              <w:rPr>
                <w:rFonts w:ascii="Arial" w:hAnsi="Arial" w:cs="Arial"/>
                <w:i/>
                <w:sz w:val="14"/>
                <w:szCs w:val="14"/>
              </w:rPr>
              <w:t xml:space="preserve">rado y </w:t>
            </w:r>
            <w:r w:rsidR="007D65B3" w:rsidRPr="00A039D1">
              <w:rPr>
                <w:rFonts w:ascii="Arial" w:hAnsi="Arial" w:cs="Arial"/>
                <w:i/>
                <w:sz w:val="14"/>
                <w:szCs w:val="14"/>
              </w:rPr>
              <w:t>P</w:t>
            </w:r>
            <w:r w:rsidRPr="00A039D1">
              <w:rPr>
                <w:rFonts w:ascii="Arial" w:hAnsi="Arial" w:cs="Arial"/>
                <w:i/>
                <w:sz w:val="14"/>
                <w:szCs w:val="14"/>
              </w:rPr>
              <w:t xml:space="preserve">royecto de </w:t>
            </w:r>
            <w:r w:rsidR="002D0D6E" w:rsidRPr="00A039D1">
              <w:rPr>
                <w:rFonts w:ascii="Arial" w:hAnsi="Arial" w:cs="Arial"/>
                <w:i/>
                <w:sz w:val="14"/>
                <w:szCs w:val="14"/>
              </w:rPr>
              <w:t>E</w:t>
            </w:r>
            <w:r w:rsidRPr="00A039D1">
              <w:rPr>
                <w:rFonts w:ascii="Arial" w:hAnsi="Arial" w:cs="Arial"/>
                <w:i/>
                <w:sz w:val="14"/>
                <w:szCs w:val="14"/>
              </w:rPr>
              <w:t>mprendimiento) Anexo 3: adjuntar oficio de notificación.</w:t>
            </w:r>
          </w:p>
        </w:tc>
      </w:tr>
      <w:tr w:rsidR="00A039D1" w:rsidRPr="00A039D1" w14:paraId="1936789D" w14:textId="77777777" w:rsidTr="00BB7BF1"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85399B7" w14:textId="1DF23C3E" w:rsidR="00C4381C" w:rsidRPr="009A165F" w:rsidRDefault="00C4381C" w:rsidP="009A165F">
            <w:pPr>
              <w:spacing w:after="0" w:line="240" w:lineRule="auto"/>
              <w:rPr>
                <w:rFonts w:ascii="Arial" w:eastAsia="Arial" w:hAnsi="Arial" w:cs="Arial"/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DD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2" w:space="0" w:color="AAAAAA"/>
            </w:tcBorders>
            <w:vAlign w:val="center"/>
          </w:tcPr>
          <w:p w14:paraId="1A3CE54A" w14:textId="0CDEFE23" w:rsidR="00C4381C" w:rsidRPr="009A165F" w:rsidRDefault="00C4381C" w:rsidP="009A165F">
            <w:pPr>
              <w:spacing w:after="0" w:line="240" w:lineRule="auto"/>
              <w:rPr>
                <w:rFonts w:ascii="Arial" w:eastAsia="Arial" w:hAnsi="Arial" w:cs="Arial"/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MM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2" w:space="0" w:color="AAAAAA"/>
            </w:tcBorders>
            <w:vAlign w:val="center"/>
          </w:tcPr>
          <w:p w14:paraId="000C5FD2" w14:textId="0DC30EFF" w:rsidR="00C4381C" w:rsidRPr="009A165F" w:rsidRDefault="00C4381C" w:rsidP="009A165F">
            <w:pPr>
              <w:spacing w:after="0" w:line="240" w:lineRule="auto"/>
              <w:rPr>
                <w:rFonts w:ascii="Arial" w:eastAsia="Arial" w:hAnsi="Arial" w:cs="Arial"/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AAAA</w:t>
            </w:r>
          </w:p>
        </w:tc>
        <w:tc>
          <w:tcPr>
            <w:tcW w:w="774" w:type="pct"/>
            <w:gridSpan w:val="2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512A10C" w14:textId="1DFE38CF" w:rsidR="00C4381C" w:rsidRPr="009A165F" w:rsidRDefault="00C4381C" w:rsidP="009A165F">
            <w:pPr>
              <w:spacing w:after="0" w:line="240" w:lineRule="auto"/>
              <w:rPr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DD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2" w:space="0" w:color="AAAAAA"/>
            </w:tcBorders>
            <w:vAlign w:val="center"/>
          </w:tcPr>
          <w:p w14:paraId="26B90EBF" w14:textId="2CA35575" w:rsidR="00C4381C" w:rsidRPr="009A165F" w:rsidRDefault="00C4381C" w:rsidP="009A165F">
            <w:pPr>
              <w:spacing w:after="0" w:line="240" w:lineRule="auto"/>
              <w:rPr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MM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2" w:space="0" w:color="AAAAAA"/>
              <w:bottom w:val="single" w:sz="4" w:space="0" w:color="auto"/>
              <w:right w:val="single" w:sz="4" w:space="0" w:color="auto"/>
            </w:tcBorders>
            <w:vAlign w:val="center"/>
          </w:tcPr>
          <w:p w14:paraId="1468F2C7" w14:textId="17BC5275" w:rsidR="00C4381C" w:rsidRPr="009A165F" w:rsidRDefault="0015228B" w:rsidP="009A165F">
            <w:pPr>
              <w:spacing w:after="0" w:line="240" w:lineRule="auto"/>
              <w:rPr>
                <w:color w:val="D9D9D9" w:themeColor="background1" w:themeShade="D9"/>
                <w:sz w:val="20"/>
                <w:szCs w:val="20"/>
              </w:rPr>
            </w:pPr>
            <w:r w:rsidRPr="009A165F">
              <w:rPr>
                <w:rFonts w:ascii="Arial" w:hAnsi="Arial" w:cs="Arial"/>
                <w:b/>
                <w:color w:val="D9D9D9" w:themeColor="background1" w:themeShade="D9"/>
                <w:sz w:val="14"/>
                <w:szCs w:val="20"/>
              </w:rPr>
              <w:t>AAAA</w:t>
            </w:r>
          </w:p>
        </w:tc>
      </w:tr>
    </w:tbl>
    <w:p w14:paraId="72472910" w14:textId="48937510" w:rsidR="00DD61B6" w:rsidRPr="00A039D1" w:rsidRDefault="00DD61B6" w:rsidP="00165BE5">
      <w:pPr>
        <w:pBdr>
          <w:bottom w:val="single" w:sz="12" w:space="1" w:color="auto"/>
        </w:pBdr>
        <w:spacing w:before="60" w:after="60" w:line="240" w:lineRule="auto"/>
        <w:rPr>
          <w:rFonts w:ascii="Arial" w:hAnsi="Arial" w:cs="Arial"/>
          <w:sz w:val="14"/>
          <w:szCs w:val="14"/>
        </w:rPr>
      </w:pPr>
      <w:r w:rsidRPr="00A039D1">
        <w:rPr>
          <w:rFonts w:ascii="Arial" w:hAnsi="Arial" w:cs="Arial"/>
          <w:sz w:val="14"/>
          <w:szCs w:val="14"/>
        </w:rPr>
        <w:t>Para las modalidades que no requieran las etapas de evaluación y sustentación, los estudiantes deberán entregar los siguientes documentos soporte:</w:t>
      </w:r>
    </w:p>
    <w:p w14:paraId="2EFF4639" w14:textId="77777777" w:rsidR="00DD61B6" w:rsidRPr="00A039D1" w:rsidRDefault="00DD61B6" w:rsidP="00165BE5">
      <w:pPr>
        <w:pStyle w:val="Prrafodelista"/>
        <w:numPr>
          <w:ilvl w:val="0"/>
          <w:numId w:val="25"/>
        </w:numPr>
        <w:pBdr>
          <w:bottom w:val="single" w:sz="12" w:space="1" w:color="auto"/>
        </w:pBdr>
        <w:spacing w:before="60" w:after="60" w:line="240" w:lineRule="auto"/>
        <w:contextualSpacing w:val="0"/>
        <w:rPr>
          <w:rFonts w:ascii="Arial" w:hAnsi="Arial" w:cs="Arial"/>
          <w:sz w:val="14"/>
          <w:szCs w:val="14"/>
        </w:rPr>
      </w:pPr>
      <w:r w:rsidRPr="00A039D1">
        <w:rPr>
          <w:rFonts w:ascii="Arial" w:hAnsi="Arial" w:cs="Arial"/>
          <w:b/>
          <w:bCs/>
          <w:sz w:val="14"/>
          <w:szCs w:val="14"/>
        </w:rPr>
        <w:t>Coterminalidad:</w:t>
      </w:r>
      <w:r w:rsidRPr="00A039D1">
        <w:rPr>
          <w:rFonts w:ascii="Arial" w:hAnsi="Arial" w:cs="Arial"/>
          <w:sz w:val="14"/>
          <w:szCs w:val="14"/>
        </w:rPr>
        <w:t xml:space="preserve"> copia de las calificaciones aprobadas que evidencien el cumplimiento de los requisitos de la modalidad.</w:t>
      </w:r>
    </w:p>
    <w:p w14:paraId="1235B27B" w14:textId="77777777" w:rsidR="00DD61B6" w:rsidRPr="00A039D1" w:rsidRDefault="00DD61B6" w:rsidP="00165BE5">
      <w:pPr>
        <w:pStyle w:val="Prrafodelista"/>
        <w:numPr>
          <w:ilvl w:val="0"/>
          <w:numId w:val="25"/>
        </w:numPr>
        <w:pBdr>
          <w:bottom w:val="single" w:sz="12" w:space="1" w:color="auto"/>
        </w:pBdr>
        <w:spacing w:before="60" w:after="60" w:line="240" w:lineRule="auto"/>
        <w:contextualSpacing w:val="0"/>
        <w:rPr>
          <w:rFonts w:ascii="Arial" w:hAnsi="Arial" w:cs="Arial"/>
          <w:sz w:val="14"/>
          <w:szCs w:val="14"/>
        </w:rPr>
      </w:pPr>
      <w:r w:rsidRPr="00A039D1">
        <w:rPr>
          <w:rFonts w:ascii="Arial" w:hAnsi="Arial" w:cs="Arial"/>
          <w:b/>
          <w:bCs/>
          <w:sz w:val="14"/>
          <w:szCs w:val="14"/>
        </w:rPr>
        <w:t>Formación de Corta Duración o Diplomado:</w:t>
      </w:r>
      <w:r w:rsidRPr="00A039D1">
        <w:rPr>
          <w:rFonts w:ascii="Arial" w:hAnsi="Arial" w:cs="Arial"/>
          <w:sz w:val="14"/>
          <w:szCs w:val="14"/>
        </w:rPr>
        <w:t xml:space="preserve"> certificado de aprobación correspondiente.</w:t>
      </w:r>
    </w:p>
    <w:p w14:paraId="42286899" w14:textId="50216A17" w:rsidR="00165BE5" w:rsidRPr="00A039D1" w:rsidRDefault="00DD61B6" w:rsidP="00165BE5">
      <w:pPr>
        <w:pStyle w:val="Prrafodelista"/>
        <w:numPr>
          <w:ilvl w:val="0"/>
          <w:numId w:val="25"/>
        </w:numPr>
        <w:pBdr>
          <w:bottom w:val="single" w:sz="12" w:space="1" w:color="auto"/>
        </w:pBdr>
        <w:spacing w:before="60" w:after="60" w:line="240" w:lineRule="auto"/>
        <w:contextualSpacing w:val="0"/>
        <w:rPr>
          <w:rFonts w:ascii="Arial" w:hAnsi="Arial" w:cs="Arial"/>
          <w:sz w:val="14"/>
          <w:szCs w:val="14"/>
        </w:rPr>
      </w:pPr>
      <w:r w:rsidRPr="00A039D1">
        <w:rPr>
          <w:rFonts w:ascii="Arial" w:hAnsi="Arial" w:cs="Arial"/>
          <w:b/>
          <w:bCs/>
          <w:sz w:val="14"/>
          <w:szCs w:val="14"/>
        </w:rPr>
        <w:t>Publicación de Artículo Científico Resultado de Investigación:</w:t>
      </w:r>
      <w:r w:rsidRPr="00A039D1">
        <w:rPr>
          <w:rFonts w:ascii="Arial" w:hAnsi="Arial" w:cs="Arial"/>
          <w:sz w:val="14"/>
          <w:szCs w:val="14"/>
        </w:rPr>
        <w:t xml:space="preserve"> certificado emitido por la Dirección de Ciencia, Tecnología e Innovación (CTeI) que evidencie el cumplimiento de los requisitos de la modalidad.</w:t>
      </w:r>
    </w:p>
    <w:p w14:paraId="6D96419F" w14:textId="6779AE81" w:rsidR="006B3BE6" w:rsidRPr="00A039D1" w:rsidRDefault="00DD61B6" w:rsidP="00165BE5">
      <w:pPr>
        <w:pBdr>
          <w:bottom w:val="single" w:sz="12" w:space="1" w:color="auto"/>
        </w:pBd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A039D1">
        <w:rPr>
          <w:rFonts w:ascii="Arial" w:hAnsi="Arial" w:cs="Arial"/>
          <w:sz w:val="14"/>
          <w:szCs w:val="14"/>
        </w:rPr>
        <w:t>Una vez verificado el cumplimiento de los requisitos y la documentación soporte correspondiente, se dará por finalizado el proceso de opción de grado, de conformidad con la normativa institucional vigente.</w:t>
      </w:r>
    </w:p>
    <w:p w14:paraId="655C7817" w14:textId="77777777" w:rsidR="00555336" w:rsidRPr="00A039D1" w:rsidRDefault="00555336" w:rsidP="00555336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D554999" w14:textId="109954F2" w:rsidR="00DC7099" w:rsidRPr="00A039D1" w:rsidRDefault="005C5863" w:rsidP="00C91E3F">
      <w:pPr>
        <w:pStyle w:val="Prrafodelista"/>
        <w:numPr>
          <w:ilvl w:val="0"/>
          <w:numId w:val="24"/>
        </w:numPr>
        <w:jc w:val="both"/>
        <w:rPr>
          <w:rFonts w:ascii="Arial" w:hAnsi="Arial" w:cs="Arial"/>
          <w:b/>
          <w:sz w:val="20"/>
          <w:szCs w:val="20"/>
        </w:rPr>
      </w:pPr>
      <w:r w:rsidRPr="00A039D1">
        <w:rPr>
          <w:rFonts w:ascii="Arial" w:hAnsi="Arial" w:cs="Arial"/>
          <w:b/>
          <w:sz w:val="20"/>
          <w:szCs w:val="20"/>
        </w:rPr>
        <w:t>EVALUACIÓN</w:t>
      </w:r>
    </w:p>
    <w:p w14:paraId="1BF52179" w14:textId="57E779DC" w:rsidR="00DC7099" w:rsidRPr="00A039D1" w:rsidRDefault="00555336" w:rsidP="00C91E3F">
      <w:pPr>
        <w:jc w:val="both"/>
        <w:rPr>
          <w:rFonts w:ascii="Arial" w:hAnsi="Arial" w:cs="Arial"/>
          <w:i/>
          <w:sz w:val="16"/>
          <w:szCs w:val="20"/>
        </w:rPr>
      </w:pPr>
      <w:r w:rsidRPr="00A039D1">
        <w:rPr>
          <w:rFonts w:ascii="Arial" w:hAnsi="Arial" w:cs="Arial"/>
          <w:sz w:val="18"/>
          <w:szCs w:val="14"/>
        </w:rPr>
        <w:t>Aplica p</w:t>
      </w:r>
      <w:r w:rsidR="00C96C06" w:rsidRPr="00A039D1">
        <w:rPr>
          <w:rFonts w:ascii="Arial" w:hAnsi="Arial" w:cs="Arial"/>
          <w:sz w:val="18"/>
          <w:szCs w:val="14"/>
        </w:rPr>
        <w:t xml:space="preserve">ara “Proyecto de grado” </w:t>
      </w:r>
      <w:r w:rsidRPr="00A039D1">
        <w:rPr>
          <w:rFonts w:ascii="Arial" w:hAnsi="Arial" w:cs="Arial"/>
          <w:sz w:val="18"/>
          <w:szCs w:val="14"/>
        </w:rPr>
        <w:t xml:space="preserve">y </w:t>
      </w:r>
      <w:r w:rsidR="003E164B" w:rsidRPr="00A039D1">
        <w:rPr>
          <w:rFonts w:ascii="Arial" w:hAnsi="Arial" w:cs="Arial"/>
          <w:sz w:val="18"/>
          <w:szCs w:val="14"/>
        </w:rPr>
        <w:t xml:space="preserve">“Proyecto de emprendimiento” el </w:t>
      </w:r>
      <w:r w:rsidR="00C91E3F" w:rsidRPr="00A039D1">
        <w:rPr>
          <w:rFonts w:ascii="Arial" w:hAnsi="Arial" w:cs="Arial"/>
          <w:sz w:val="18"/>
          <w:szCs w:val="14"/>
        </w:rPr>
        <w:t>D</w:t>
      </w:r>
      <w:r w:rsidR="003E164B" w:rsidRPr="00A039D1">
        <w:rPr>
          <w:rFonts w:ascii="Arial" w:hAnsi="Arial" w:cs="Arial"/>
          <w:sz w:val="18"/>
          <w:szCs w:val="14"/>
        </w:rPr>
        <w:t>irector de opción de grado solicita al comité de programa asignación de jurado para evaluación de la opción de grado.</w:t>
      </w:r>
      <w:r w:rsidR="003E164B" w:rsidRPr="00A039D1">
        <w:rPr>
          <w:rFonts w:ascii="Arial" w:hAnsi="Arial" w:cs="Arial"/>
          <w:sz w:val="16"/>
          <w:szCs w:val="16"/>
        </w:rPr>
        <w:t xml:space="preserve"> </w:t>
      </w:r>
      <w:r w:rsidR="003E164B" w:rsidRPr="00A039D1">
        <w:rPr>
          <w:rFonts w:ascii="Arial" w:hAnsi="Arial" w:cs="Arial"/>
          <w:i/>
          <w:sz w:val="16"/>
          <w:szCs w:val="20"/>
        </w:rPr>
        <w:t>(Anexo</w:t>
      </w:r>
      <w:r w:rsidR="00002EBE" w:rsidRPr="00A039D1">
        <w:rPr>
          <w:rFonts w:ascii="Arial" w:hAnsi="Arial" w:cs="Arial"/>
          <w:i/>
          <w:sz w:val="16"/>
          <w:szCs w:val="20"/>
        </w:rPr>
        <w:t xml:space="preserve"> </w:t>
      </w:r>
      <w:r w:rsidR="003E164B" w:rsidRPr="00A039D1">
        <w:rPr>
          <w:rFonts w:ascii="Arial" w:hAnsi="Arial" w:cs="Arial"/>
          <w:i/>
          <w:sz w:val="16"/>
          <w:szCs w:val="20"/>
        </w:rPr>
        <w:t>4: adjuntar oficio de solicitud)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7"/>
        <w:gridCol w:w="542"/>
        <w:gridCol w:w="992"/>
        <w:gridCol w:w="5385"/>
        <w:gridCol w:w="598"/>
        <w:gridCol w:w="1998"/>
      </w:tblGrid>
      <w:tr w:rsidR="00A039D1" w:rsidRPr="00A039D1" w14:paraId="23A25436" w14:textId="77777777" w:rsidTr="00C866D5">
        <w:trPr>
          <w:trHeight w:val="111"/>
        </w:trPr>
        <w:tc>
          <w:tcPr>
            <w:tcW w:w="994" w:type="pct"/>
            <w:gridSpan w:val="3"/>
            <w:shd w:val="clear" w:color="auto" w:fill="D9D9D9" w:themeFill="background1" w:themeFillShade="D9"/>
            <w:vAlign w:val="center"/>
          </w:tcPr>
          <w:p w14:paraId="2611E60A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Fecha de solicitud</w:t>
            </w:r>
          </w:p>
        </w:tc>
        <w:tc>
          <w:tcPr>
            <w:tcW w:w="3003" w:type="pct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7B2C828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Jurado designado</w:t>
            </w:r>
          </w:p>
          <w:p w14:paraId="40B554B0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i/>
                <w:sz w:val="16"/>
                <w:szCs w:val="20"/>
              </w:rPr>
              <w:t>Anexo 5: adjuntar oficio de asignación</w:t>
            </w:r>
          </w:p>
        </w:tc>
        <w:tc>
          <w:tcPr>
            <w:tcW w:w="1003" w:type="pct"/>
            <w:vMerge w:val="restart"/>
            <w:shd w:val="clear" w:color="auto" w:fill="D9D9D9" w:themeFill="background1" w:themeFillShade="D9"/>
            <w:vAlign w:val="center"/>
          </w:tcPr>
          <w:p w14:paraId="077EB996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sz w:val="20"/>
                <w:szCs w:val="20"/>
              </w:rPr>
              <w:t>Número de identificación</w:t>
            </w:r>
          </w:p>
        </w:tc>
      </w:tr>
      <w:tr w:rsidR="00A039D1" w:rsidRPr="00A039D1" w14:paraId="0F419AA9" w14:textId="77777777" w:rsidTr="00C866D5">
        <w:trPr>
          <w:trHeight w:val="110"/>
        </w:trPr>
        <w:tc>
          <w:tcPr>
            <w:tcW w:w="224" w:type="pct"/>
            <w:shd w:val="clear" w:color="auto" w:fill="D9D9D9" w:themeFill="background1" w:themeFillShade="D9"/>
            <w:vAlign w:val="center"/>
          </w:tcPr>
          <w:p w14:paraId="3B80B02F" w14:textId="128E6309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A039D1">
              <w:rPr>
                <w:rFonts w:ascii="Arial" w:hAnsi="Arial" w:cs="Arial"/>
                <w:b/>
                <w:sz w:val="14"/>
                <w:szCs w:val="14"/>
              </w:rPr>
              <w:t>DD</w:t>
            </w:r>
          </w:p>
        </w:tc>
        <w:tc>
          <w:tcPr>
            <w:tcW w:w="272" w:type="pct"/>
            <w:shd w:val="clear" w:color="auto" w:fill="D9D9D9" w:themeFill="background1" w:themeFillShade="D9"/>
            <w:vAlign w:val="center"/>
          </w:tcPr>
          <w:p w14:paraId="52F3C04F" w14:textId="1302A728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A039D1">
              <w:rPr>
                <w:rFonts w:ascii="Arial" w:hAnsi="Arial" w:cs="Arial"/>
                <w:b/>
                <w:sz w:val="14"/>
                <w:szCs w:val="14"/>
              </w:rPr>
              <w:t>MM</w:t>
            </w:r>
          </w:p>
        </w:tc>
        <w:tc>
          <w:tcPr>
            <w:tcW w:w="498" w:type="pct"/>
            <w:shd w:val="clear" w:color="auto" w:fill="D9D9D9" w:themeFill="background1" w:themeFillShade="D9"/>
            <w:vAlign w:val="center"/>
          </w:tcPr>
          <w:p w14:paraId="26EFBD32" w14:textId="50FBD560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A039D1">
              <w:rPr>
                <w:rFonts w:ascii="Arial" w:hAnsi="Arial" w:cs="Arial"/>
                <w:b/>
                <w:sz w:val="14"/>
                <w:szCs w:val="14"/>
              </w:rPr>
              <w:t>AAAA</w:t>
            </w:r>
          </w:p>
        </w:tc>
        <w:tc>
          <w:tcPr>
            <w:tcW w:w="3003" w:type="pct"/>
            <w:gridSpan w:val="2"/>
            <w:vMerge/>
            <w:shd w:val="clear" w:color="auto" w:fill="D9D9D9" w:themeFill="background1" w:themeFillShade="D9"/>
            <w:vAlign w:val="center"/>
          </w:tcPr>
          <w:p w14:paraId="5639FC35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03" w:type="pct"/>
            <w:vMerge/>
            <w:shd w:val="clear" w:color="auto" w:fill="D9D9D9" w:themeFill="background1" w:themeFillShade="D9"/>
            <w:vAlign w:val="center"/>
          </w:tcPr>
          <w:p w14:paraId="098D5D51" w14:textId="77777777" w:rsidR="00C866D5" w:rsidRPr="00A039D1" w:rsidRDefault="00C866D5" w:rsidP="0055533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039D1" w:rsidRPr="00A039D1" w14:paraId="6AF85409" w14:textId="77777777" w:rsidTr="00C866D5">
        <w:trPr>
          <w:trHeight w:val="311"/>
        </w:trPr>
        <w:tc>
          <w:tcPr>
            <w:tcW w:w="224" w:type="pct"/>
            <w:vAlign w:val="center"/>
          </w:tcPr>
          <w:p w14:paraId="25854F3F" w14:textId="6C92119B" w:rsidR="0026769E" w:rsidRPr="00A039D1" w:rsidRDefault="0026769E" w:rsidP="00555336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272" w:type="pct"/>
            <w:vAlign w:val="center"/>
          </w:tcPr>
          <w:p w14:paraId="063DDD23" w14:textId="1727CA8C" w:rsidR="0026769E" w:rsidRPr="00A039D1" w:rsidRDefault="0026769E" w:rsidP="00555336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498" w:type="pct"/>
            <w:vAlign w:val="center"/>
          </w:tcPr>
          <w:p w14:paraId="0E593281" w14:textId="406C55E3" w:rsidR="0026769E" w:rsidRPr="00A039D1" w:rsidRDefault="0026769E" w:rsidP="00555336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3003" w:type="pct"/>
            <w:gridSpan w:val="2"/>
            <w:vAlign w:val="center"/>
          </w:tcPr>
          <w:p w14:paraId="0EF3277A" w14:textId="77777777" w:rsidR="0026769E" w:rsidRPr="00A039D1" w:rsidRDefault="0026769E" w:rsidP="005553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3" w:type="pct"/>
            <w:vAlign w:val="center"/>
          </w:tcPr>
          <w:p w14:paraId="213E3808" w14:textId="77777777" w:rsidR="0026769E" w:rsidRPr="00A039D1" w:rsidRDefault="0026769E" w:rsidP="005553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39D1" w:rsidRPr="00A039D1" w14:paraId="43B2AC42" w14:textId="77777777" w:rsidTr="0030251E">
        <w:trPr>
          <w:trHeight w:val="273"/>
        </w:trPr>
        <w:tc>
          <w:tcPr>
            <w:tcW w:w="3697" w:type="pct"/>
            <w:gridSpan w:val="4"/>
            <w:shd w:val="clear" w:color="auto" w:fill="D9D9D9"/>
            <w:vAlign w:val="center"/>
          </w:tcPr>
          <w:p w14:paraId="3794B1EC" w14:textId="02CC87DA" w:rsidR="00555336" w:rsidRPr="00A039D1" w:rsidRDefault="00555336" w:rsidP="005553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Concepto del jurado</w:t>
            </w:r>
          </w:p>
        </w:tc>
        <w:tc>
          <w:tcPr>
            <w:tcW w:w="1303" w:type="pct"/>
            <w:gridSpan w:val="2"/>
            <w:shd w:val="clear" w:color="auto" w:fill="D9D9D9"/>
            <w:vAlign w:val="center"/>
          </w:tcPr>
          <w:p w14:paraId="7784FB89" w14:textId="3AEF4B98" w:rsidR="00555336" w:rsidRPr="00A039D1" w:rsidRDefault="00555336" w:rsidP="005553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Fecha de concepto del jurado</w:t>
            </w:r>
          </w:p>
        </w:tc>
      </w:tr>
      <w:tr w:rsidR="00A039D1" w:rsidRPr="00A039D1" w14:paraId="59A3665C" w14:textId="77777777" w:rsidTr="0030251E">
        <w:trPr>
          <w:trHeight w:val="507"/>
        </w:trPr>
        <w:tc>
          <w:tcPr>
            <w:tcW w:w="3697" w:type="pct"/>
            <w:gridSpan w:val="4"/>
            <w:vAlign w:val="center"/>
          </w:tcPr>
          <w:p w14:paraId="453B767F" w14:textId="1DD5E973" w:rsidR="00555336" w:rsidRPr="00A039D1" w:rsidRDefault="00555336" w:rsidP="009A0E33">
            <w:pPr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 Aprobado    </w:t>
            </w:r>
            <w:r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 Aplazado (requiere ajustes en 7 días calendario)</w:t>
            </w:r>
            <w:r w:rsidR="009A0E33" w:rsidRPr="00A039D1">
              <w:rPr>
                <w:rFonts w:ascii="Arial" w:eastAsia="Arial" w:hAnsi="Arial" w:cs="Arial"/>
                <w:sz w:val="19"/>
                <w:szCs w:val="19"/>
              </w:rPr>
              <w:t xml:space="preserve">   </w:t>
            </w:r>
            <w:r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 No aprobado</w:t>
            </w:r>
          </w:p>
        </w:tc>
        <w:tc>
          <w:tcPr>
            <w:tcW w:w="1303" w:type="pct"/>
            <w:gridSpan w:val="2"/>
            <w:vAlign w:val="center"/>
          </w:tcPr>
          <w:p w14:paraId="08665A50" w14:textId="606150F6" w:rsidR="00555336" w:rsidRPr="00A039D1" w:rsidRDefault="002B74B8" w:rsidP="0055533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165F"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 xml:space="preserve">DD  </w:t>
            </w:r>
            <w:r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 xml:space="preserve"> </w:t>
            </w:r>
            <w:r w:rsidRPr="009A165F"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 xml:space="preserve">MM  </w:t>
            </w:r>
            <w:r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 xml:space="preserve"> </w:t>
            </w:r>
            <w:r w:rsidRPr="009A165F">
              <w:rPr>
                <w:rFonts w:ascii="Arial" w:eastAsia="Arial" w:hAnsi="Arial" w:cs="Arial"/>
                <w:b/>
                <w:bCs/>
                <w:color w:val="D9D9D9" w:themeColor="background1" w:themeShade="D9"/>
                <w:sz w:val="19"/>
                <w:szCs w:val="19"/>
              </w:rPr>
              <w:t>AAAA</w:t>
            </w:r>
          </w:p>
        </w:tc>
      </w:tr>
      <w:tr w:rsidR="00A039D1" w:rsidRPr="00A039D1" w14:paraId="20DD9344" w14:textId="77777777" w:rsidTr="00954B50">
        <w:trPr>
          <w:trHeight w:val="861"/>
        </w:trPr>
        <w:tc>
          <w:tcPr>
            <w:tcW w:w="5000" w:type="pct"/>
            <w:gridSpan w:val="6"/>
          </w:tcPr>
          <w:p w14:paraId="012C7051" w14:textId="7A15EBCA" w:rsidR="00555336" w:rsidRPr="00A039D1" w:rsidRDefault="00555336" w:rsidP="0055533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Observaciones del jurado:</w:t>
            </w:r>
          </w:p>
        </w:tc>
      </w:tr>
    </w:tbl>
    <w:p w14:paraId="53BCC1E6" w14:textId="4F7FDDFB" w:rsidR="005C5863" w:rsidRPr="00A039D1" w:rsidRDefault="005C5863" w:rsidP="00D61AFB">
      <w:pPr>
        <w:spacing w:after="12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A039D1">
        <w:rPr>
          <w:rFonts w:ascii="Arial" w:hAnsi="Arial" w:cs="Arial"/>
          <w:sz w:val="18"/>
          <w:szCs w:val="18"/>
        </w:rPr>
        <w:t xml:space="preserve">El jurado </w:t>
      </w:r>
      <w:r w:rsidR="007D65B3" w:rsidRPr="00A039D1">
        <w:rPr>
          <w:rFonts w:ascii="Arial" w:hAnsi="Arial" w:cs="Arial"/>
          <w:sz w:val="18"/>
          <w:szCs w:val="18"/>
        </w:rPr>
        <w:t>emitir</w:t>
      </w:r>
      <w:r w:rsidR="002D0D6E" w:rsidRPr="00A039D1">
        <w:rPr>
          <w:rFonts w:ascii="Arial" w:hAnsi="Arial" w:cs="Arial"/>
          <w:sz w:val="18"/>
          <w:szCs w:val="18"/>
        </w:rPr>
        <w:t>á</w:t>
      </w:r>
      <w:r w:rsidR="007D65B3" w:rsidRPr="00A039D1">
        <w:rPr>
          <w:rFonts w:ascii="Arial" w:hAnsi="Arial" w:cs="Arial"/>
          <w:sz w:val="18"/>
          <w:szCs w:val="18"/>
        </w:rPr>
        <w:t xml:space="preserve"> el concepto dentro de los plazos establecidos en el Reglamento de Opciones de Grado vigente</w:t>
      </w:r>
      <w:r w:rsidR="002D0D6E" w:rsidRPr="00A039D1">
        <w:rPr>
          <w:rFonts w:ascii="Arial" w:hAnsi="Arial" w:cs="Arial"/>
          <w:sz w:val="18"/>
          <w:szCs w:val="18"/>
        </w:rPr>
        <w:t xml:space="preserve">, aplicando </w:t>
      </w:r>
      <w:r w:rsidRPr="00A039D1">
        <w:rPr>
          <w:rFonts w:ascii="Arial" w:hAnsi="Arial" w:cs="Arial"/>
          <w:sz w:val="18"/>
          <w:szCs w:val="18"/>
        </w:rPr>
        <w:t xml:space="preserve">los criterios de evaluación </w:t>
      </w:r>
      <w:r w:rsidR="002D0D6E" w:rsidRPr="00A039D1">
        <w:rPr>
          <w:rFonts w:ascii="Arial" w:hAnsi="Arial" w:cs="Arial"/>
          <w:sz w:val="18"/>
          <w:szCs w:val="18"/>
        </w:rPr>
        <w:t>definidos para la opción de grado correspondiente</w:t>
      </w:r>
      <w:r w:rsidRPr="00A039D1">
        <w:rPr>
          <w:rFonts w:ascii="Arial" w:hAnsi="Arial" w:cs="Arial"/>
          <w:sz w:val="18"/>
          <w:szCs w:val="18"/>
        </w:rPr>
        <w:t>.</w:t>
      </w:r>
      <w:r w:rsidRPr="00A039D1">
        <w:rPr>
          <w:rFonts w:ascii="Arial" w:hAnsi="Arial" w:cs="Arial"/>
          <w:sz w:val="20"/>
          <w:szCs w:val="20"/>
        </w:rPr>
        <w:t xml:space="preserve"> </w:t>
      </w:r>
      <w:r w:rsidR="003E164B" w:rsidRPr="00A039D1">
        <w:rPr>
          <w:rFonts w:ascii="Arial" w:hAnsi="Arial" w:cs="Arial"/>
          <w:i/>
          <w:sz w:val="16"/>
          <w:szCs w:val="16"/>
        </w:rPr>
        <w:t xml:space="preserve">Anexo 6: </w:t>
      </w:r>
      <w:r w:rsidRPr="00A039D1">
        <w:rPr>
          <w:rFonts w:ascii="Arial" w:hAnsi="Arial" w:cs="Arial"/>
          <w:i/>
          <w:sz w:val="16"/>
          <w:szCs w:val="16"/>
        </w:rPr>
        <w:t>adjunta</w:t>
      </w:r>
      <w:r w:rsidR="003E164B" w:rsidRPr="00A039D1">
        <w:rPr>
          <w:rFonts w:ascii="Arial" w:hAnsi="Arial" w:cs="Arial"/>
          <w:i/>
          <w:sz w:val="16"/>
          <w:szCs w:val="16"/>
        </w:rPr>
        <w:t>r</w:t>
      </w:r>
      <w:r w:rsidRPr="00A039D1">
        <w:rPr>
          <w:rFonts w:ascii="Arial" w:hAnsi="Arial" w:cs="Arial"/>
          <w:i/>
          <w:sz w:val="16"/>
          <w:szCs w:val="16"/>
        </w:rPr>
        <w:t xml:space="preserve"> el formato </w:t>
      </w:r>
      <w:r w:rsidR="002D0D6E" w:rsidRPr="00A039D1">
        <w:rPr>
          <w:rFonts w:ascii="Arial" w:hAnsi="Arial" w:cs="Arial"/>
          <w:i/>
          <w:sz w:val="16"/>
          <w:szCs w:val="16"/>
        </w:rPr>
        <w:t xml:space="preserve">FDO-47 </w:t>
      </w:r>
      <w:r w:rsidRPr="00A039D1">
        <w:rPr>
          <w:rFonts w:ascii="Arial" w:hAnsi="Arial" w:cs="Arial"/>
          <w:i/>
          <w:sz w:val="16"/>
          <w:szCs w:val="16"/>
        </w:rPr>
        <w:t>diligenciado por el jurado.</w:t>
      </w:r>
    </w:p>
    <w:p w14:paraId="0B676C4D" w14:textId="77777777" w:rsidR="00B47E8E" w:rsidRPr="00A039D1" w:rsidRDefault="00B47E8E" w:rsidP="00B47E8E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14:paraId="6D32363C" w14:textId="5FC04544" w:rsidR="005C5863" w:rsidRPr="00A039D1" w:rsidRDefault="00B47E8E" w:rsidP="00B47E8E">
      <w:pPr>
        <w:pStyle w:val="Prrafodelista"/>
        <w:numPr>
          <w:ilvl w:val="0"/>
          <w:numId w:val="24"/>
        </w:numPr>
        <w:rPr>
          <w:rFonts w:ascii="Arial" w:hAnsi="Arial" w:cs="Arial"/>
          <w:b/>
          <w:sz w:val="20"/>
          <w:szCs w:val="20"/>
        </w:rPr>
      </w:pPr>
      <w:r w:rsidRPr="00A039D1">
        <w:rPr>
          <w:rFonts w:ascii="Arial" w:hAnsi="Arial" w:cs="Arial"/>
          <w:b/>
          <w:sz w:val="20"/>
          <w:szCs w:val="20"/>
        </w:rPr>
        <w:t>SUSTENTACIÓN</w:t>
      </w:r>
    </w:p>
    <w:p w14:paraId="6E2E2C2C" w14:textId="14150E4C" w:rsidR="00AE79AE" w:rsidRPr="00A039D1" w:rsidRDefault="00AE79AE" w:rsidP="00A742A6">
      <w:pPr>
        <w:spacing w:after="0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A039D1">
        <w:rPr>
          <w:rFonts w:ascii="Arial" w:hAnsi="Arial" w:cs="Arial"/>
          <w:bCs/>
          <w:i/>
          <w:iCs/>
          <w:sz w:val="18"/>
          <w:szCs w:val="18"/>
        </w:rPr>
        <w:t>Aplica para</w:t>
      </w:r>
      <w:r w:rsidR="002D0D6E" w:rsidRPr="00A039D1">
        <w:rPr>
          <w:rFonts w:ascii="Arial" w:hAnsi="Arial" w:cs="Arial"/>
          <w:bCs/>
          <w:i/>
          <w:iCs/>
          <w:sz w:val="18"/>
          <w:szCs w:val="18"/>
        </w:rPr>
        <w:t xml:space="preserve"> las modalidades de</w:t>
      </w:r>
      <w:r w:rsidRPr="00A039D1">
        <w:rPr>
          <w:rFonts w:ascii="Arial" w:hAnsi="Arial" w:cs="Arial"/>
          <w:bCs/>
          <w:i/>
          <w:iCs/>
          <w:sz w:val="18"/>
          <w:szCs w:val="18"/>
        </w:rPr>
        <w:t xml:space="preserve"> Proyecto de Grado y Proyecto de Emprendimiento. No aplica para Coterminalidad ni Publicación de Artículo Científico</w:t>
      </w:r>
      <w:r w:rsidR="007E6CB7" w:rsidRPr="00A039D1">
        <w:rPr>
          <w:rFonts w:ascii="Arial" w:hAnsi="Arial" w:cs="Arial"/>
          <w:bCs/>
          <w:i/>
          <w:iCs/>
          <w:sz w:val="18"/>
          <w:szCs w:val="18"/>
        </w:rPr>
        <w:t>.</w:t>
      </w:r>
      <w:r w:rsidR="007E6CB7" w:rsidRPr="00A039D1">
        <w:rPr>
          <w:rFonts w:ascii="Arial" w:hAnsi="Arial" w:cs="Arial"/>
          <w:bCs/>
          <w:i/>
          <w:iCs/>
          <w:sz w:val="16"/>
          <w:szCs w:val="16"/>
        </w:rPr>
        <w:t xml:space="preserve"> </w:t>
      </w:r>
      <w:r w:rsidR="009947CE" w:rsidRPr="00A039D1">
        <w:rPr>
          <w:rFonts w:ascii="Arial" w:hAnsi="Arial" w:cs="Arial"/>
          <w:bCs/>
          <w:i/>
          <w:iCs/>
          <w:sz w:val="16"/>
          <w:szCs w:val="16"/>
        </w:rPr>
        <w:t>Se informa a los interesados la fecha, hora y lugar de la sustentación a través del Sistema de Gestión Documental.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485"/>
        <w:gridCol w:w="470"/>
        <w:gridCol w:w="498"/>
        <w:gridCol w:w="795"/>
        <w:gridCol w:w="2803"/>
        <w:gridCol w:w="2911"/>
      </w:tblGrid>
      <w:tr w:rsidR="00A039D1" w:rsidRPr="00A039D1" w14:paraId="5130479B" w14:textId="77777777" w:rsidTr="005C092F">
        <w:trPr>
          <w:trHeight w:val="132"/>
        </w:trPr>
        <w:tc>
          <w:tcPr>
            <w:tcW w:w="1247" w:type="pct"/>
            <w:vMerge w:val="restart"/>
            <w:shd w:val="clear" w:color="auto" w:fill="D9D9D9" w:themeFill="background1" w:themeFillShade="D9"/>
            <w:vAlign w:val="center"/>
          </w:tcPr>
          <w:p w14:paraId="3A5785E5" w14:textId="77777777" w:rsidR="005C092F" w:rsidRPr="00A039D1" w:rsidRDefault="005C092F" w:rsidP="002B23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Fecha de sustentación</w:t>
            </w:r>
          </w:p>
        </w:tc>
        <w:tc>
          <w:tcPr>
            <w:tcW w:w="236" w:type="pct"/>
            <w:shd w:val="clear" w:color="auto" w:fill="D9D9D9"/>
            <w:vAlign w:val="center"/>
          </w:tcPr>
          <w:p w14:paraId="4AB883D3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A039D1">
              <w:rPr>
                <w:rFonts w:ascii="Arial" w:hAnsi="Arial" w:cs="Arial"/>
                <w:b/>
                <w:sz w:val="14"/>
                <w:szCs w:val="20"/>
              </w:rPr>
              <w:t>DD</w:t>
            </w:r>
          </w:p>
        </w:tc>
        <w:tc>
          <w:tcPr>
            <w:tcW w:w="250" w:type="pct"/>
            <w:shd w:val="clear" w:color="auto" w:fill="D9D9D9"/>
            <w:vAlign w:val="center"/>
          </w:tcPr>
          <w:p w14:paraId="23A60321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A039D1">
              <w:rPr>
                <w:rFonts w:ascii="Arial" w:hAnsi="Arial" w:cs="Arial"/>
                <w:b/>
                <w:sz w:val="14"/>
                <w:szCs w:val="20"/>
              </w:rPr>
              <w:t>MM</w:t>
            </w:r>
          </w:p>
        </w:tc>
        <w:tc>
          <w:tcPr>
            <w:tcW w:w="399" w:type="pct"/>
            <w:shd w:val="clear" w:color="auto" w:fill="D9D9D9"/>
            <w:vAlign w:val="center"/>
          </w:tcPr>
          <w:p w14:paraId="32D2DBC9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  <w:r w:rsidRPr="00A039D1">
              <w:rPr>
                <w:rFonts w:ascii="Arial" w:hAnsi="Arial" w:cs="Arial"/>
                <w:b/>
                <w:sz w:val="14"/>
                <w:szCs w:val="20"/>
              </w:rPr>
              <w:t>AAAA</w:t>
            </w:r>
          </w:p>
        </w:tc>
        <w:tc>
          <w:tcPr>
            <w:tcW w:w="1407" w:type="pct"/>
            <w:vMerge w:val="restart"/>
            <w:shd w:val="clear" w:color="auto" w:fill="D9D9D9"/>
            <w:vAlign w:val="center"/>
          </w:tcPr>
          <w:p w14:paraId="2942FACB" w14:textId="75439434" w:rsidR="005C092F" w:rsidRPr="00A039D1" w:rsidRDefault="005C092F" w:rsidP="002B23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39D1">
              <w:rPr>
                <w:rFonts w:ascii="Arial" w:hAnsi="Arial" w:cs="Arial"/>
                <w:b/>
                <w:bCs/>
                <w:sz w:val="20"/>
                <w:szCs w:val="20"/>
              </w:rPr>
              <w:t>Calificación final (0.0 a 5.0)</w:t>
            </w:r>
          </w:p>
        </w:tc>
        <w:tc>
          <w:tcPr>
            <w:tcW w:w="1461" w:type="pct"/>
            <w:vMerge w:val="restart"/>
            <w:vAlign w:val="center"/>
          </w:tcPr>
          <w:p w14:paraId="5E467CD8" w14:textId="40D43D5D" w:rsidR="005C092F" w:rsidRPr="00A039D1" w:rsidRDefault="005C092F" w:rsidP="002B23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39D1" w:rsidRPr="00A039D1" w14:paraId="571EACC4" w14:textId="77777777" w:rsidTr="005C092F">
        <w:trPr>
          <w:trHeight w:val="225"/>
        </w:trPr>
        <w:tc>
          <w:tcPr>
            <w:tcW w:w="1247" w:type="pct"/>
            <w:vMerge/>
            <w:shd w:val="clear" w:color="auto" w:fill="D9D9D9" w:themeFill="background1" w:themeFillShade="D9"/>
            <w:vAlign w:val="center"/>
          </w:tcPr>
          <w:p w14:paraId="4F811101" w14:textId="77777777" w:rsidR="005C092F" w:rsidRPr="00A039D1" w:rsidRDefault="005C092F" w:rsidP="002B23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36" w:type="pct"/>
            <w:vAlign w:val="center"/>
          </w:tcPr>
          <w:p w14:paraId="25762B1B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250" w:type="pct"/>
            <w:vAlign w:val="center"/>
          </w:tcPr>
          <w:p w14:paraId="4160792F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399" w:type="pct"/>
            <w:vAlign w:val="center"/>
          </w:tcPr>
          <w:p w14:paraId="2D15D9C4" w14:textId="77777777" w:rsidR="005C092F" w:rsidRPr="00A039D1" w:rsidRDefault="005C092F" w:rsidP="002B2324">
            <w:pPr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  <w:tc>
          <w:tcPr>
            <w:tcW w:w="1407" w:type="pct"/>
            <w:vMerge/>
            <w:shd w:val="clear" w:color="auto" w:fill="D9D9D9"/>
            <w:vAlign w:val="center"/>
          </w:tcPr>
          <w:p w14:paraId="3A4FF7F0" w14:textId="77777777" w:rsidR="005C092F" w:rsidRPr="00A039D1" w:rsidRDefault="005C092F" w:rsidP="002B23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1" w:type="pct"/>
            <w:vMerge/>
            <w:vAlign w:val="center"/>
          </w:tcPr>
          <w:p w14:paraId="28E793D2" w14:textId="77777777" w:rsidR="005C092F" w:rsidRPr="00A039D1" w:rsidRDefault="005C092F" w:rsidP="002B232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39D1" w:rsidRPr="00A039D1" w14:paraId="113CE06F" w14:textId="77777777" w:rsidTr="00954B50">
        <w:trPr>
          <w:trHeight w:val="730"/>
        </w:trPr>
        <w:tc>
          <w:tcPr>
            <w:tcW w:w="5000" w:type="pct"/>
            <w:gridSpan w:val="6"/>
            <w:vAlign w:val="center"/>
          </w:tcPr>
          <w:p w14:paraId="4437D6AE" w14:textId="77777777" w:rsidR="00E64E39" w:rsidRPr="00A039D1" w:rsidRDefault="00E64E39" w:rsidP="00E64E39">
            <w:pPr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 xml:space="preserve">Calificación de la opción de grado: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Aprobado</w:t>
            </w:r>
            <w:r w:rsidR="003C4DC7" w:rsidRPr="00A039D1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Aplazado</w:t>
            </w:r>
            <w:r w:rsidR="003C4DC7" w:rsidRPr="00A039D1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No aprobado</w:t>
            </w:r>
          </w:p>
          <w:p w14:paraId="2D33B518" w14:textId="77777777" w:rsidR="00C91E3F" w:rsidRPr="00A039D1" w:rsidRDefault="00C91E3F" w:rsidP="00AD13E7">
            <w:pPr>
              <w:rPr>
                <w:rFonts w:ascii="Arial" w:hAnsi="Arial" w:cs="Arial"/>
                <w:i/>
                <w:sz w:val="16"/>
                <w:szCs w:val="20"/>
              </w:rPr>
            </w:pPr>
          </w:p>
          <w:p w14:paraId="33B71211" w14:textId="096DFA7B" w:rsidR="00E64E39" w:rsidRPr="00A039D1" w:rsidRDefault="00E8510F" w:rsidP="00AD13E7">
            <w:pPr>
              <w:rPr>
                <w:rFonts w:ascii="Arial" w:hAnsi="Arial" w:cs="Arial"/>
                <w:i/>
                <w:sz w:val="20"/>
                <w:szCs w:val="20"/>
                <w:lang w:bidi="es-ES"/>
              </w:rPr>
            </w:pPr>
            <w:r w:rsidRPr="00A039D1">
              <w:rPr>
                <w:rFonts w:ascii="Arial" w:hAnsi="Arial" w:cs="Arial"/>
                <w:i/>
                <w:sz w:val="16"/>
                <w:szCs w:val="20"/>
              </w:rPr>
              <w:t xml:space="preserve">Anexo 7: </w:t>
            </w:r>
            <w:r w:rsidR="00E64E39" w:rsidRPr="00A039D1">
              <w:rPr>
                <w:rFonts w:ascii="Arial" w:hAnsi="Arial" w:cs="Arial"/>
                <w:i/>
                <w:sz w:val="16"/>
                <w:szCs w:val="20"/>
              </w:rPr>
              <w:t>adjunta</w:t>
            </w:r>
            <w:r w:rsidRPr="00A039D1">
              <w:rPr>
                <w:rFonts w:ascii="Arial" w:hAnsi="Arial" w:cs="Arial"/>
                <w:i/>
                <w:sz w:val="16"/>
                <w:szCs w:val="20"/>
              </w:rPr>
              <w:t>r</w:t>
            </w:r>
            <w:r w:rsidR="00E64E39" w:rsidRPr="00A039D1">
              <w:rPr>
                <w:rFonts w:ascii="Arial" w:hAnsi="Arial" w:cs="Arial"/>
                <w:i/>
                <w:sz w:val="16"/>
                <w:szCs w:val="20"/>
              </w:rPr>
              <w:t xml:space="preserve"> acta de </w:t>
            </w:r>
            <w:r w:rsidRPr="00A039D1">
              <w:rPr>
                <w:rFonts w:ascii="Arial" w:hAnsi="Arial" w:cs="Arial"/>
                <w:i/>
                <w:sz w:val="16"/>
                <w:szCs w:val="20"/>
              </w:rPr>
              <w:t xml:space="preserve">sustentación de opción de grado </w:t>
            </w:r>
            <w:r w:rsidR="00E64E39" w:rsidRPr="00A039D1">
              <w:rPr>
                <w:rFonts w:ascii="Arial" w:hAnsi="Arial" w:cs="Arial"/>
                <w:i/>
                <w:sz w:val="16"/>
                <w:szCs w:val="20"/>
              </w:rPr>
              <w:t>FDO-4</w:t>
            </w:r>
            <w:r w:rsidR="001661C7" w:rsidRPr="00A039D1">
              <w:rPr>
                <w:rFonts w:ascii="Arial" w:hAnsi="Arial" w:cs="Arial"/>
                <w:i/>
                <w:sz w:val="16"/>
                <w:szCs w:val="20"/>
              </w:rPr>
              <w:t>9</w:t>
            </w:r>
            <w:r w:rsidR="00E64E39" w:rsidRPr="00A039D1">
              <w:rPr>
                <w:rFonts w:ascii="Arial" w:hAnsi="Arial" w:cs="Arial"/>
                <w:i/>
                <w:sz w:val="16"/>
                <w:szCs w:val="20"/>
              </w:rPr>
              <w:t>.</w:t>
            </w:r>
          </w:p>
        </w:tc>
      </w:tr>
      <w:tr w:rsidR="00A039D1" w:rsidRPr="00A039D1" w14:paraId="69A5EAC1" w14:textId="77777777" w:rsidTr="000E4D28">
        <w:trPr>
          <w:trHeight w:val="468"/>
        </w:trPr>
        <w:tc>
          <w:tcPr>
            <w:tcW w:w="5000" w:type="pct"/>
            <w:gridSpan w:val="6"/>
            <w:vAlign w:val="center"/>
          </w:tcPr>
          <w:p w14:paraId="677AB606" w14:textId="5050D0A1" w:rsidR="007D5782" w:rsidRPr="00A039D1" w:rsidRDefault="007D5782" w:rsidP="003C4DC7">
            <w:pPr>
              <w:rPr>
                <w:rFonts w:ascii="Arial" w:hAnsi="Arial" w:cs="Arial"/>
                <w:b/>
                <w:sz w:val="14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 xml:space="preserve">Entrega del documento final y la cesación de derechos a Biblioteca: </w:t>
            </w:r>
            <w:r w:rsidR="003C4DC7" w:rsidRPr="00A039D1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Sí</w:t>
            </w:r>
            <w:r w:rsidR="003C4DC7" w:rsidRPr="00A039D1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sym w:font="Wingdings 2" w:char="F0A3"/>
            </w:r>
            <w:r w:rsidRPr="00A039D1">
              <w:rPr>
                <w:rFonts w:ascii="Arial" w:hAnsi="Arial" w:cs="Arial"/>
                <w:sz w:val="20"/>
                <w:szCs w:val="20"/>
                <w:lang w:bidi="es-ES"/>
              </w:rPr>
              <w:t xml:space="preserve"> </w:t>
            </w:r>
            <w:r w:rsidRPr="00A039D1">
              <w:rPr>
                <w:rFonts w:ascii="Arial" w:hAnsi="Arial" w:cs="Arial"/>
                <w:sz w:val="20"/>
                <w:szCs w:val="20"/>
              </w:rPr>
              <w:t>No</w:t>
            </w:r>
            <w:r w:rsidR="000E4D28" w:rsidRPr="00A039D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0E4D28" w:rsidRPr="00A039D1">
              <w:rPr>
                <w:rFonts w:ascii="Arial" w:eastAsia="Arial" w:hAnsi="Arial" w:cs="Arial"/>
                <w:sz w:val="19"/>
                <w:szCs w:val="19"/>
              </w:rPr>
              <w:t>Fecha: ________</w:t>
            </w:r>
          </w:p>
        </w:tc>
      </w:tr>
      <w:tr w:rsidR="00A039D1" w:rsidRPr="00A039D1" w14:paraId="779CD7FC" w14:textId="77777777" w:rsidTr="000E4D28">
        <w:trPr>
          <w:trHeight w:val="468"/>
        </w:trPr>
        <w:tc>
          <w:tcPr>
            <w:tcW w:w="5000" w:type="pct"/>
            <w:gridSpan w:val="6"/>
            <w:vAlign w:val="center"/>
          </w:tcPr>
          <w:p w14:paraId="2EBA166E" w14:textId="77777777" w:rsidR="005C092F" w:rsidRPr="00A039D1" w:rsidRDefault="00954B50" w:rsidP="003C4DC7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 xml:space="preserve">Distinción meritoria solicitada: </w:t>
            </w:r>
            <w:r w:rsidRPr="00A039D1">
              <w:rPr>
                <w:rFonts w:ascii="Arial" w:eastAsia="Arial" w:hAnsi="Arial" w:cs="Arial"/>
                <w:sz w:val="19"/>
                <w:szCs w:val="19"/>
              </w:rPr>
              <w:t xml:space="preserve">☐ Sí    ☐ No  </w:t>
            </w:r>
          </w:p>
          <w:p w14:paraId="159B085F" w14:textId="7773C0D8" w:rsidR="00954B50" w:rsidRPr="00A039D1" w:rsidRDefault="00954B50" w:rsidP="003C4DC7">
            <w:pPr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Arial" w:eastAsia="Arial" w:hAnsi="Arial" w:cs="Arial"/>
                <w:i/>
                <w:iCs/>
                <w:sz w:val="16"/>
                <w:szCs w:val="16"/>
              </w:rPr>
              <w:t xml:space="preserve">(Calificación mínima 4.5 requerida – </w:t>
            </w:r>
            <w:r w:rsidR="007E6CB7" w:rsidRPr="00A039D1">
              <w:rPr>
                <w:rFonts w:ascii="Arial" w:eastAsia="Arial" w:hAnsi="Arial" w:cs="Arial"/>
                <w:i/>
                <w:iCs/>
                <w:sz w:val="16"/>
                <w:szCs w:val="16"/>
              </w:rPr>
              <w:t>conforme al Reglamento de Opciones de Grado vigente</w:t>
            </w:r>
            <w:r w:rsidRPr="00A039D1">
              <w:rPr>
                <w:rFonts w:ascii="Arial" w:eastAsia="Arial" w:hAnsi="Arial" w:cs="Arial"/>
                <w:i/>
                <w:iCs/>
                <w:sz w:val="16"/>
                <w:szCs w:val="16"/>
              </w:rPr>
              <w:t>)</w:t>
            </w:r>
          </w:p>
        </w:tc>
      </w:tr>
      <w:tr w:rsidR="00A039D1" w:rsidRPr="00A039D1" w14:paraId="3B4499BB" w14:textId="77777777" w:rsidTr="005C092F">
        <w:trPr>
          <w:trHeight w:val="383"/>
        </w:trPr>
        <w:tc>
          <w:tcPr>
            <w:tcW w:w="5000" w:type="pct"/>
            <w:gridSpan w:val="6"/>
            <w:vAlign w:val="center"/>
          </w:tcPr>
          <w:p w14:paraId="3F019882" w14:textId="04C6E098" w:rsidR="00E17989" w:rsidRPr="00A039D1" w:rsidRDefault="00E17989" w:rsidP="005C092F">
            <w:pPr>
              <w:rPr>
                <w:rFonts w:ascii="Arial" w:hAnsi="Arial" w:cs="Arial"/>
                <w:sz w:val="20"/>
                <w:szCs w:val="20"/>
              </w:rPr>
            </w:pPr>
            <w:r w:rsidRPr="00A039D1">
              <w:rPr>
                <w:rFonts w:ascii="Arial" w:hAnsi="Arial" w:cs="Arial"/>
                <w:sz w:val="20"/>
                <w:szCs w:val="20"/>
              </w:rPr>
              <w:t>Fin del proceso:</w:t>
            </w:r>
            <w:r w:rsidR="00954B50" w:rsidRPr="00A039D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54B50"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="00954B50" w:rsidRPr="00A039D1">
              <w:rPr>
                <w:rFonts w:ascii="Arial" w:eastAsia="Arial" w:hAnsi="Arial" w:cs="Arial"/>
                <w:sz w:val="19"/>
                <w:szCs w:val="19"/>
              </w:rPr>
              <w:t xml:space="preserve"> Proceso culminado exitosamente    </w:t>
            </w:r>
            <w:r w:rsidR="00954B50"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="00954B50" w:rsidRPr="00A039D1">
              <w:rPr>
                <w:rFonts w:ascii="Arial" w:eastAsia="Arial" w:hAnsi="Arial" w:cs="Arial"/>
                <w:sz w:val="19"/>
                <w:szCs w:val="19"/>
              </w:rPr>
              <w:t xml:space="preserve"> Proceso cancelado    </w:t>
            </w:r>
            <w:r w:rsidR="00954B50" w:rsidRPr="00A039D1">
              <w:rPr>
                <w:rFonts w:ascii="Segoe UI Symbol" w:eastAsia="Arial" w:hAnsi="Segoe UI Symbol" w:cs="Segoe UI Symbol"/>
                <w:sz w:val="19"/>
                <w:szCs w:val="19"/>
              </w:rPr>
              <w:t>☐</w:t>
            </w:r>
            <w:r w:rsidR="00954B50" w:rsidRPr="00A039D1">
              <w:rPr>
                <w:rFonts w:ascii="Arial" w:eastAsia="Arial" w:hAnsi="Arial" w:cs="Arial"/>
                <w:sz w:val="19"/>
                <w:szCs w:val="19"/>
              </w:rPr>
              <w:t xml:space="preserve"> En curso</w:t>
            </w:r>
          </w:p>
        </w:tc>
      </w:tr>
    </w:tbl>
    <w:p w14:paraId="5BF7C3BE" w14:textId="1115FF77" w:rsidR="00E17989" w:rsidRPr="00A039D1" w:rsidRDefault="00E17989" w:rsidP="00B47E8E">
      <w:pPr>
        <w:rPr>
          <w:rFonts w:ascii="Arial" w:hAnsi="Arial" w:cs="Arial"/>
          <w:sz w:val="20"/>
          <w:szCs w:val="20"/>
        </w:rPr>
      </w:pPr>
    </w:p>
    <w:p w14:paraId="7A37A08B" w14:textId="77777777" w:rsidR="00954B50" w:rsidRPr="00A039D1" w:rsidRDefault="00E17989" w:rsidP="00954B50">
      <w:pPr>
        <w:spacing w:after="0"/>
        <w:rPr>
          <w:rFonts w:ascii="Arial" w:hAnsi="Arial" w:cs="Arial"/>
          <w:sz w:val="20"/>
          <w:szCs w:val="20"/>
        </w:rPr>
      </w:pPr>
      <w:r w:rsidRPr="00A039D1">
        <w:rPr>
          <w:rFonts w:ascii="Arial" w:hAnsi="Arial" w:cs="Arial"/>
          <w:sz w:val="20"/>
          <w:szCs w:val="20"/>
        </w:rPr>
        <w:t>___________________________</w:t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  <w:t>___________________________</w:t>
      </w:r>
    </w:p>
    <w:p w14:paraId="3ADB7DF0" w14:textId="5522698C" w:rsidR="00E17989" w:rsidRPr="00A039D1" w:rsidRDefault="00E17989" w:rsidP="00E17989">
      <w:pPr>
        <w:spacing w:after="0"/>
        <w:rPr>
          <w:rFonts w:ascii="Arial" w:hAnsi="Arial" w:cs="Arial"/>
          <w:strike/>
          <w:sz w:val="20"/>
          <w:szCs w:val="20"/>
        </w:rPr>
      </w:pPr>
      <w:r w:rsidRPr="00A039D1">
        <w:rPr>
          <w:rFonts w:ascii="Arial" w:hAnsi="Arial" w:cs="Arial"/>
          <w:sz w:val="20"/>
          <w:szCs w:val="20"/>
        </w:rPr>
        <w:t>Director del programa</w:t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</w:r>
      <w:r w:rsidR="00954B50" w:rsidRPr="00A039D1">
        <w:rPr>
          <w:rFonts w:ascii="Arial" w:hAnsi="Arial" w:cs="Arial"/>
          <w:sz w:val="20"/>
          <w:szCs w:val="20"/>
        </w:rPr>
        <w:tab/>
        <w:t>Fecha</w:t>
      </w:r>
    </w:p>
    <w:sectPr w:rsidR="00E17989" w:rsidRPr="00A039D1" w:rsidSect="00165BE5">
      <w:headerReference w:type="default" r:id="rId11"/>
      <w:pgSz w:w="12240" w:h="15840" w:code="1"/>
      <w:pgMar w:top="1134" w:right="1134" w:bottom="680" w:left="1134" w:header="720" w:footer="43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5B42E" w14:textId="77777777" w:rsidR="000E5989" w:rsidRDefault="000E5989" w:rsidP="00650259">
      <w:pPr>
        <w:spacing w:after="0" w:line="240" w:lineRule="auto"/>
      </w:pPr>
      <w:r>
        <w:separator/>
      </w:r>
    </w:p>
  </w:endnote>
  <w:endnote w:type="continuationSeparator" w:id="0">
    <w:p w14:paraId="46709983" w14:textId="77777777" w:rsidR="000E5989" w:rsidRDefault="000E5989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  <w:embedRegular r:id="rId1" w:fontKey="{6E1AFD5F-5767-4BB5-9362-D4C0AD530D97}"/>
    <w:embedBold r:id="rId2" w:fontKey="{D6B3AE89-07B0-478B-A9E7-320889EAE0C6}"/>
    <w:embedItalic r:id="rId3" w:fontKey="{4CF5159A-2B35-4F7C-B7C5-75B149D84403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F26D97ED-E3A6-452E-8F6B-7364AE71125B}"/>
    <w:embedBold r:id="rId5" w:fontKey="{89D6A1B5-33C3-4718-9CCE-0D4A4D5008A4}"/>
    <w:embedItalic r:id="rId6" w:fontKey="{6BE03485-3ED6-4464-9CAE-F9F484B6ECD2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1297255A-35AB-4635-A3C5-4CDAE625500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B9319B2A-30BA-4FAF-9CD3-A3EE533667C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23CEC46D-CD0F-404D-B140-2CBC9EF5DEC6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0" w:fontKey="{9F03C0D6-6811-4BEF-8B2B-2DA95D5C312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04E2C" w14:textId="77777777" w:rsidR="000E5989" w:rsidRDefault="000E5989" w:rsidP="00650259">
      <w:pPr>
        <w:spacing w:after="0" w:line="240" w:lineRule="auto"/>
      </w:pPr>
      <w:r>
        <w:separator/>
      </w:r>
    </w:p>
  </w:footnote>
  <w:footnote w:type="continuationSeparator" w:id="0">
    <w:p w14:paraId="70F07E1C" w14:textId="77777777" w:rsidR="000E5989" w:rsidRDefault="000E5989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5000" w:type="pct"/>
      <w:tblLook w:val="04A0" w:firstRow="1" w:lastRow="0" w:firstColumn="1" w:lastColumn="0" w:noHBand="0" w:noVBand="1"/>
    </w:tblPr>
    <w:tblGrid>
      <w:gridCol w:w="3186"/>
      <w:gridCol w:w="4132"/>
      <w:gridCol w:w="2644"/>
    </w:tblGrid>
    <w:tr w:rsidR="00B45C44" w:rsidRPr="00B45C44" w14:paraId="73710A07" w14:textId="77777777" w:rsidTr="00C84E1D">
      <w:trPr>
        <w:trHeight w:val="283"/>
      </w:trPr>
      <w:tc>
        <w:tcPr>
          <w:tcW w:w="1599" w:type="pct"/>
          <w:vMerge w:val="restart"/>
          <w:vAlign w:val="center"/>
        </w:tcPr>
        <w:p w14:paraId="72422092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  <w:r w:rsidRPr="00B45C44">
            <w:rPr>
              <w:rFonts w:ascii="Arial" w:hAnsi="Arial" w:cs="Arial"/>
              <w:noProof/>
              <w:sz w:val="20"/>
              <w:lang w:val="es-CO" w:eastAsia="es-CO"/>
            </w:rPr>
            <w:drawing>
              <wp:inline distT="0" distB="0" distL="0" distR="0" wp14:anchorId="617B1B8A" wp14:editId="0C19FBE5">
                <wp:extent cx="1785906" cy="666750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URVAS-Logo-acreditación-institucional-2022-01-2.png"/>
                        <pic:cNvPicPr/>
                      </pic:nvPicPr>
                      <pic:blipFill rotWithShape="1">
                        <a:blip r:embed="rId1">
                          <a:clrChange>
                            <a:clrFrom>
                              <a:srgbClr val="000000">
                                <a:alpha val="0"/>
                              </a:srgbClr>
                            </a:clrFrom>
                            <a:clrTo>
                              <a:srgbClr val="000000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864" t="26581" r="14799" b="25652"/>
                        <a:stretch/>
                      </pic:blipFill>
                      <pic:spPr bwMode="auto">
                        <a:xfrm>
                          <a:off x="0" y="0"/>
                          <a:ext cx="1801891" cy="67271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74" w:type="pct"/>
          <w:vMerge w:val="restart"/>
          <w:vAlign w:val="center"/>
        </w:tcPr>
        <w:p w14:paraId="6DE881C4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b/>
              <w:sz w:val="20"/>
            </w:rPr>
          </w:pPr>
          <w:r w:rsidRPr="00B45C44">
            <w:rPr>
              <w:rFonts w:ascii="Arial" w:hAnsi="Arial" w:cs="Arial"/>
              <w:b/>
              <w:sz w:val="20"/>
            </w:rPr>
            <w:t>HISTORIAL ACADÉMICO OPCIÓN DE GRADO</w:t>
          </w:r>
        </w:p>
      </w:tc>
      <w:tc>
        <w:tcPr>
          <w:tcW w:w="1327" w:type="pct"/>
          <w:vAlign w:val="center"/>
        </w:tcPr>
        <w:p w14:paraId="0BC72F5F" w14:textId="59934CA1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b/>
              <w:sz w:val="20"/>
            </w:rPr>
          </w:pPr>
          <w:r w:rsidRPr="00B45C44">
            <w:rPr>
              <w:rFonts w:ascii="Arial" w:hAnsi="Arial" w:cs="Arial"/>
              <w:b/>
              <w:sz w:val="20"/>
            </w:rPr>
            <w:t>FDO-</w:t>
          </w:r>
          <w:r w:rsidR="001661C7">
            <w:rPr>
              <w:rFonts w:ascii="Arial" w:hAnsi="Arial" w:cs="Arial"/>
              <w:b/>
              <w:sz w:val="20"/>
            </w:rPr>
            <w:t>51</w:t>
          </w:r>
        </w:p>
      </w:tc>
    </w:tr>
    <w:tr w:rsidR="00B45C44" w:rsidRPr="00B45C44" w14:paraId="5CFA9EEF" w14:textId="77777777" w:rsidTr="00C84E1D">
      <w:trPr>
        <w:trHeight w:val="283"/>
      </w:trPr>
      <w:tc>
        <w:tcPr>
          <w:tcW w:w="1599" w:type="pct"/>
          <w:vMerge/>
          <w:vAlign w:val="center"/>
        </w:tcPr>
        <w:p w14:paraId="529AA96D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074" w:type="pct"/>
          <w:vMerge/>
          <w:vAlign w:val="center"/>
        </w:tcPr>
        <w:p w14:paraId="1262903E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1327" w:type="pct"/>
          <w:vAlign w:val="center"/>
        </w:tcPr>
        <w:p w14:paraId="6A446599" w14:textId="445367EA" w:rsidR="00B45C44" w:rsidRPr="004528E3" w:rsidRDefault="00B45C44" w:rsidP="00B45C44">
          <w:pPr>
            <w:pStyle w:val="Sinespaciado"/>
            <w:jc w:val="center"/>
            <w:rPr>
              <w:rFonts w:ascii="Arial" w:hAnsi="Arial" w:cs="Arial"/>
              <w:bCs/>
              <w:sz w:val="20"/>
            </w:rPr>
          </w:pPr>
          <w:r w:rsidRPr="004528E3">
            <w:rPr>
              <w:rFonts w:ascii="Arial" w:hAnsi="Arial" w:cs="Arial"/>
              <w:bCs/>
              <w:sz w:val="20"/>
            </w:rPr>
            <w:t xml:space="preserve">Versión </w:t>
          </w:r>
          <w:r w:rsidR="00826600" w:rsidRPr="0086289A">
            <w:rPr>
              <w:rFonts w:ascii="Arial" w:hAnsi="Arial" w:cs="Arial"/>
              <w:bCs/>
              <w:sz w:val="20"/>
            </w:rPr>
            <w:t>3</w:t>
          </w:r>
        </w:p>
      </w:tc>
    </w:tr>
    <w:tr w:rsidR="00B45C44" w:rsidRPr="00B45C44" w14:paraId="01B47E8A" w14:textId="77777777" w:rsidTr="00C84E1D">
      <w:trPr>
        <w:trHeight w:val="283"/>
      </w:trPr>
      <w:tc>
        <w:tcPr>
          <w:tcW w:w="1599" w:type="pct"/>
          <w:vMerge/>
          <w:vAlign w:val="center"/>
        </w:tcPr>
        <w:p w14:paraId="15B01670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074" w:type="pct"/>
          <w:vMerge/>
          <w:vAlign w:val="center"/>
        </w:tcPr>
        <w:p w14:paraId="1F597179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1327" w:type="pct"/>
          <w:vAlign w:val="center"/>
        </w:tcPr>
        <w:p w14:paraId="4562FDEE" w14:textId="15DF1F34" w:rsidR="00B45C44" w:rsidRPr="004528E3" w:rsidRDefault="00B45C44" w:rsidP="00B45C44">
          <w:pPr>
            <w:pStyle w:val="Sinespaciado"/>
            <w:jc w:val="center"/>
            <w:rPr>
              <w:rFonts w:ascii="Arial" w:hAnsi="Arial" w:cs="Arial"/>
              <w:bCs/>
              <w:sz w:val="20"/>
            </w:rPr>
          </w:pPr>
          <w:r w:rsidRPr="004528E3">
            <w:rPr>
              <w:rFonts w:ascii="Arial" w:hAnsi="Arial" w:cs="Arial"/>
              <w:bCs/>
              <w:sz w:val="20"/>
            </w:rPr>
            <w:t xml:space="preserve">Vigencia: </w:t>
          </w:r>
          <w:r w:rsidR="004528E3" w:rsidRPr="004528E3">
            <w:rPr>
              <w:rFonts w:ascii="Arial" w:hAnsi="Arial" w:cs="Arial"/>
              <w:bCs/>
              <w:sz w:val="20"/>
            </w:rPr>
            <w:t>04</w:t>
          </w:r>
          <w:r w:rsidR="001661C7" w:rsidRPr="004528E3">
            <w:rPr>
              <w:rFonts w:ascii="Arial" w:hAnsi="Arial" w:cs="Arial"/>
              <w:bCs/>
              <w:sz w:val="20"/>
            </w:rPr>
            <w:t>/</w:t>
          </w:r>
          <w:r w:rsidR="00826600" w:rsidRPr="004528E3">
            <w:rPr>
              <w:rFonts w:ascii="Arial" w:hAnsi="Arial" w:cs="Arial"/>
              <w:bCs/>
              <w:sz w:val="20"/>
            </w:rPr>
            <w:t>0</w:t>
          </w:r>
          <w:r w:rsidR="004528E3" w:rsidRPr="004528E3">
            <w:rPr>
              <w:rFonts w:ascii="Arial" w:hAnsi="Arial" w:cs="Arial"/>
              <w:bCs/>
              <w:sz w:val="20"/>
            </w:rPr>
            <w:t>6</w:t>
          </w:r>
          <w:r w:rsidR="001661C7" w:rsidRPr="004528E3">
            <w:rPr>
              <w:rFonts w:ascii="Arial" w:hAnsi="Arial" w:cs="Arial"/>
              <w:bCs/>
              <w:sz w:val="20"/>
            </w:rPr>
            <w:t>/202</w:t>
          </w:r>
          <w:r w:rsidR="00826600" w:rsidRPr="004528E3">
            <w:rPr>
              <w:rFonts w:ascii="Arial" w:hAnsi="Arial" w:cs="Arial"/>
              <w:bCs/>
              <w:sz w:val="20"/>
            </w:rPr>
            <w:t>6</w:t>
          </w:r>
        </w:p>
      </w:tc>
    </w:tr>
    <w:tr w:rsidR="00B45C44" w:rsidRPr="00B45C44" w14:paraId="1CAF20C0" w14:textId="77777777" w:rsidTr="00C84E1D">
      <w:trPr>
        <w:trHeight w:val="283"/>
      </w:trPr>
      <w:tc>
        <w:tcPr>
          <w:tcW w:w="1599" w:type="pct"/>
          <w:vMerge/>
          <w:vAlign w:val="center"/>
        </w:tcPr>
        <w:p w14:paraId="046716E7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2074" w:type="pct"/>
          <w:vMerge/>
          <w:vAlign w:val="center"/>
        </w:tcPr>
        <w:p w14:paraId="01E65A31" w14:textId="77777777" w:rsidR="00B45C44" w:rsidRPr="00B45C44" w:rsidRDefault="00B45C44" w:rsidP="00B45C44">
          <w:pPr>
            <w:pStyle w:val="Sinespaciado"/>
            <w:jc w:val="center"/>
            <w:rPr>
              <w:rFonts w:ascii="Arial" w:hAnsi="Arial" w:cs="Arial"/>
              <w:sz w:val="20"/>
            </w:rPr>
          </w:pPr>
        </w:p>
      </w:tc>
      <w:tc>
        <w:tcPr>
          <w:tcW w:w="1327" w:type="pct"/>
          <w:vAlign w:val="center"/>
        </w:tcPr>
        <w:p w14:paraId="7D1EABBB" w14:textId="77777777" w:rsidR="00B45C44" w:rsidRPr="004528E3" w:rsidRDefault="00B45C44" w:rsidP="00B45C44">
          <w:pPr>
            <w:pStyle w:val="Sinespaciado"/>
            <w:jc w:val="center"/>
            <w:rPr>
              <w:rFonts w:ascii="Arial" w:hAnsi="Arial" w:cs="Arial"/>
              <w:bCs/>
              <w:sz w:val="20"/>
            </w:rPr>
          </w:pPr>
          <w:r w:rsidRPr="004528E3">
            <w:rPr>
              <w:rFonts w:ascii="Arial" w:hAnsi="Arial" w:cs="Arial"/>
              <w:bCs/>
              <w:sz w:val="20"/>
            </w:rPr>
            <w:t xml:space="preserve">Página </w:t>
          </w:r>
          <w:r w:rsidRPr="004528E3">
            <w:rPr>
              <w:rFonts w:ascii="Arial" w:hAnsi="Arial" w:cs="Arial"/>
              <w:bCs/>
              <w:sz w:val="20"/>
            </w:rPr>
            <w:fldChar w:fldCharType="begin"/>
          </w:r>
          <w:r w:rsidRPr="004528E3">
            <w:rPr>
              <w:rFonts w:ascii="Arial" w:hAnsi="Arial" w:cs="Arial"/>
              <w:bCs/>
              <w:sz w:val="20"/>
            </w:rPr>
            <w:instrText>PAGE  \* Arabic  \* MERGEFORMAT</w:instrText>
          </w:r>
          <w:r w:rsidRPr="004528E3">
            <w:rPr>
              <w:rFonts w:ascii="Arial" w:hAnsi="Arial" w:cs="Arial"/>
              <w:bCs/>
              <w:sz w:val="20"/>
            </w:rPr>
            <w:fldChar w:fldCharType="separate"/>
          </w:r>
          <w:r w:rsidR="00336C21" w:rsidRPr="004528E3">
            <w:rPr>
              <w:rFonts w:ascii="Arial" w:hAnsi="Arial" w:cs="Arial"/>
              <w:bCs/>
              <w:noProof/>
              <w:sz w:val="20"/>
            </w:rPr>
            <w:t>2</w:t>
          </w:r>
          <w:r w:rsidRPr="004528E3">
            <w:rPr>
              <w:rFonts w:ascii="Arial" w:hAnsi="Arial" w:cs="Arial"/>
              <w:bCs/>
              <w:sz w:val="20"/>
            </w:rPr>
            <w:fldChar w:fldCharType="end"/>
          </w:r>
          <w:r w:rsidRPr="004528E3">
            <w:rPr>
              <w:rFonts w:ascii="Arial" w:hAnsi="Arial" w:cs="Arial"/>
              <w:bCs/>
              <w:sz w:val="20"/>
            </w:rPr>
            <w:t xml:space="preserve"> de </w:t>
          </w:r>
          <w:r w:rsidRPr="004528E3">
            <w:rPr>
              <w:rFonts w:ascii="Arial" w:hAnsi="Arial" w:cs="Arial"/>
              <w:bCs/>
              <w:sz w:val="20"/>
            </w:rPr>
            <w:fldChar w:fldCharType="begin"/>
          </w:r>
          <w:r w:rsidRPr="004528E3">
            <w:rPr>
              <w:rFonts w:ascii="Arial" w:hAnsi="Arial" w:cs="Arial"/>
              <w:bCs/>
              <w:sz w:val="20"/>
            </w:rPr>
            <w:instrText>NUMPAGES  \* Arabic  \* MERGEFORMAT</w:instrText>
          </w:r>
          <w:r w:rsidRPr="004528E3">
            <w:rPr>
              <w:rFonts w:ascii="Arial" w:hAnsi="Arial" w:cs="Arial"/>
              <w:bCs/>
              <w:sz w:val="20"/>
            </w:rPr>
            <w:fldChar w:fldCharType="separate"/>
          </w:r>
          <w:r w:rsidR="00336C21" w:rsidRPr="004528E3">
            <w:rPr>
              <w:rFonts w:ascii="Arial" w:hAnsi="Arial" w:cs="Arial"/>
              <w:bCs/>
              <w:noProof/>
              <w:sz w:val="20"/>
            </w:rPr>
            <w:t>2</w:t>
          </w:r>
          <w:r w:rsidRPr="004528E3">
            <w:rPr>
              <w:rFonts w:ascii="Arial" w:hAnsi="Arial" w:cs="Arial"/>
              <w:bCs/>
              <w:sz w:val="20"/>
            </w:rPr>
            <w:fldChar w:fldCharType="end"/>
          </w:r>
        </w:p>
      </w:tc>
    </w:tr>
  </w:tbl>
  <w:p w14:paraId="058813FC" w14:textId="77777777" w:rsidR="00650259" w:rsidRDefault="00650259" w:rsidP="00731F26">
    <w:pPr>
      <w:pStyle w:val="Sinespaci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apítulo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43034F7"/>
    <w:multiLevelType w:val="hybridMultilevel"/>
    <w:tmpl w:val="89A86AB4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36E4B95"/>
    <w:multiLevelType w:val="hybridMultilevel"/>
    <w:tmpl w:val="81A2A4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5F6333"/>
    <w:multiLevelType w:val="hybridMultilevel"/>
    <w:tmpl w:val="D1BA492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10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A39EA"/>
    <w:multiLevelType w:val="multilevel"/>
    <w:tmpl w:val="4502D284"/>
    <w:lvl w:ilvl="0">
      <w:start w:val="1"/>
      <w:numFmt w:val="upperLetter"/>
      <w:lvlText w:val="Apéndic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2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3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4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247022"/>
    <w:multiLevelType w:val="multilevel"/>
    <w:tmpl w:val="400A361E"/>
    <w:lvl w:ilvl="0">
      <w:start w:val="1"/>
      <w:numFmt w:val="bullet"/>
      <w:pStyle w:val="Listaconvieta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aconvieta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8E40A21"/>
    <w:multiLevelType w:val="multilevel"/>
    <w:tmpl w:val="0A165832"/>
    <w:lvl w:ilvl="0">
      <w:start w:val="1"/>
      <w:numFmt w:val="decimal"/>
      <w:pStyle w:val="Listaconnme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aconnme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7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anumerada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DF7B0E"/>
    <w:multiLevelType w:val="multilevel"/>
    <w:tmpl w:val="4BBE41AE"/>
    <w:lvl w:ilvl="0">
      <w:start w:val="1"/>
      <w:numFmt w:val="decimal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tulo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3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4"/>
  </w:num>
  <w:num w:numId="2">
    <w:abstractNumId w:val="10"/>
  </w:num>
  <w:num w:numId="3">
    <w:abstractNumId w:val="18"/>
  </w:num>
  <w:num w:numId="4">
    <w:abstractNumId w:val="15"/>
  </w:num>
  <w:num w:numId="5">
    <w:abstractNumId w:val="16"/>
  </w:num>
  <w:num w:numId="6">
    <w:abstractNumId w:val="22"/>
  </w:num>
  <w:num w:numId="7">
    <w:abstractNumId w:val="9"/>
  </w:num>
  <w:num w:numId="8">
    <w:abstractNumId w:val="13"/>
  </w:num>
  <w:num w:numId="9">
    <w:abstractNumId w:val="20"/>
  </w:num>
  <w:num w:numId="10">
    <w:abstractNumId w:val="2"/>
  </w:num>
  <w:num w:numId="11">
    <w:abstractNumId w:val="6"/>
  </w:num>
  <w:num w:numId="12">
    <w:abstractNumId w:val="0"/>
  </w:num>
  <w:num w:numId="13">
    <w:abstractNumId w:val="3"/>
  </w:num>
  <w:num w:numId="14">
    <w:abstractNumId w:val="12"/>
  </w:num>
  <w:num w:numId="15">
    <w:abstractNumId w:val="11"/>
  </w:num>
  <w:num w:numId="16">
    <w:abstractNumId w:val="19"/>
  </w:num>
  <w:num w:numId="17">
    <w:abstractNumId w:val="4"/>
  </w:num>
  <w:num w:numId="18">
    <w:abstractNumId w:val="24"/>
  </w:num>
  <w:num w:numId="19">
    <w:abstractNumId w:val="21"/>
  </w:num>
  <w:num w:numId="20">
    <w:abstractNumId w:val="17"/>
  </w:num>
  <w:num w:numId="21">
    <w:abstractNumId w:val="23"/>
  </w:num>
  <w:num w:numId="22">
    <w:abstractNumId w:val="5"/>
  </w:num>
  <w:num w:numId="23">
    <w:abstractNumId w:val="7"/>
  </w:num>
  <w:num w:numId="24">
    <w:abstractNumId w:val="1"/>
  </w:num>
  <w:num w:numId="25">
    <w:abstractNumId w:val="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C44"/>
    <w:rsid w:val="00002EBE"/>
    <w:rsid w:val="00013DB5"/>
    <w:rsid w:val="000313AD"/>
    <w:rsid w:val="00037C30"/>
    <w:rsid w:val="00043C07"/>
    <w:rsid w:val="00052382"/>
    <w:rsid w:val="00060849"/>
    <w:rsid w:val="0006568A"/>
    <w:rsid w:val="00076F0F"/>
    <w:rsid w:val="00084253"/>
    <w:rsid w:val="000D1F49"/>
    <w:rsid w:val="000E4D28"/>
    <w:rsid w:val="000E5989"/>
    <w:rsid w:val="00104E31"/>
    <w:rsid w:val="00117A9F"/>
    <w:rsid w:val="001433F6"/>
    <w:rsid w:val="0015228B"/>
    <w:rsid w:val="00161964"/>
    <w:rsid w:val="00165BE5"/>
    <w:rsid w:val="001661C7"/>
    <w:rsid w:val="001727CA"/>
    <w:rsid w:val="00184564"/>
    <w:rsid w:val="001A7657"/>
    <w:rsid w:val="001B3F43"/>
    <w:rsid w:val="001C4A3D"/>
    <w:rsid w:val="001F7752"/>
    <w:rsid w:val="002022B2"/>
    <w:rsid w:val="00207E55"/>
    <w:rsid w:val="002462F3"/>
    <w:rsid w:val="00257BFE"/>
    <w:rsid w:val="00267397"/>
    <w:rsid w:val="0026769E"/>
    <w:rsid w:val="00285F3B"/>
    <w:rsid w:val="002B2324"/>
    <w:rsid w:val="002B48A3"/>
    <w:rsid w:val="002B74B8"/>
    <w:rsid w:val="002C238A"/>
    <w:rsid w:val="002C56E6"/>
    <w:rsid w:val="002D0BA4"/>
    <w:rsid w:val="002D0D6E"/>
    <w:rsid w:val="0030251E"/>
    <w:rsid w:val="00312D90"/>
    <w:rsid w:val="003131C5"/>
    <w:rsid w:val="0032459A"/>
    <w:rsid w:val="0033525E"/>
    <w:rsid w:val="00336C21"/>
    <w:rsid w:val="00346D52"/>
    <w:rsid w:val="00346DE2"/>
    <w:rsid w:val="00361E11"/>
    <w:rsid w:val="00361F86"/>
    <w:rsid w:val="00367743"/>
    <w:rsid w:val="00371F0D"/>
    <w:rsid w:val="003777C2"/>
    <w:rsid w:val="003A2DF2"/>
    <w:rsid w:val="003A46F2"/>
    <w:rsid w:val="003B0D65"/>
    <w:rsid w:val="003B4744"/>
    <w:rsid w:val="003C4DC7"/>
    <w:rsid w:val="003D42A7"/>
    <w:rsid w:val="003E164B"/>
    <w:rsid w:val="003F0847"/>
    <w:rsid w:val="0040090B"/>
    <w:rsid w:val="004111CC"/>
    <w:rsid w:val="00422B19"/>
    <w:rsid w:val="00443426"/>
    <w:rsid w:val="004528E3"/>
    <w:rsid w:val="0046302A"/>
    <w:rsid w:val="0046645F"/>
    <w:rsid w:val="00466556"/>
    <w:rsid w:val="00483D10"/>
    <w:rsid w:val="00487D2D"/>
    <w:rsid w:val="004923DE"/>
    <w:rsid w:val="004B5FDF"/>
    <w:rsid w:val="004C06B7"/>
    <w:rsid w:val="004D5D62"/>
    <w:rsid w:val="004E65D3"/>
    <w:rsid w:val="005112D0"/>
    <w:rsid w:val="00535344"/>
    <w:rsid w:val="005379A1"/>
    <w:rsid w:val="005473A0"/>
    <w:rsid w:val="00555336"/>
    <w:rsid w:val="00577E06"/>
    <w:rsid w:val="00591590"/>
    <w:rsid w:val="00593053"/>
    <w:rsid w:val="005A3BF7"/>
    <w:rsid w:val="005A5FB0"/>
    <w:rsid w:val="005C092F"/>
    <w:rsid w:val="005C5863"/>
    <w:rsid w:val="005D2481"/>
    <w:rsid w:val="005D3D9B"/>
    <w:rsid w:val="005F2035"/>
    <w:rsid w:val="005F7990"/>
    <w:rsid w:val="006124FF"/>
    <w:rsid w:val="0063739C"/>
    <w:rsid w:val="00650259"/>
    <w:rsid w:val="006A13BD"/>
    <w:rsid w:val="006A20CB"/>
    <w:rsid w:val="006A41D8"/>
    <w:rsid w:val="006B0216"/>
    <w:rsid w:val="006B3BE6"/>
    <w:rsid w:val="006C1D70"/>
    <w:rsid w:val="006D50CA"/>
    <w:rsid w:val="006D77D5"/>
    <w:rsid w:val="006E629B"/>
    <w:rsid w:val="006F5909"/>
    <w:rsid w:val="00703290"/>
    <w:rsid w:val="0072036A"/>
    <w:rsid w:val="00721F61"/>
    <w:rsid w:val="00731F26"/>
    <w:rsid w:val="00760D65"/>
    <w:rsid w:val="00770F25"/>
    <w:rsid w:val="00773715"/>
    <w:rsid w:val="007817D3"/>
    <w:rsid w:val="00790748"/>
    <w:rsid w:val="007A35A8"/>
    <w:rsid w:val="007B0A85"/>
    <w:rsid w:val="007C119F"/>
    <w:rsid w:val="007C6A52"/>
    <w:rsid w:val="007D5782"/>
    <w:rsid w:val="007D65B3"/>
    <w:rsid w:val="007E6CB7"/>
    <w:rsid w:val="007F35D4"/>
    <w:rsid w:val="0082042D"/>
    <w:rsid w:val="0082043E"/>
    <w:rsid w:val="0082306D"/>
    <w:rsid w:val="00826600"/>
    <w:rsid w:val="0083430A"/>
    <w:rsid w:val="00835C40"/>
    <w:rsid w:val="00847341"/>
    <w:rsid w:val="00853720"/>
    <w:rsid w:val="0086289A"/>
    <w:rsid w:val="008731DF"/>
    <w:rsid w:val="0089492A"/>
    <w:rsid w:val="008B770E"/>
    <w:rsid w:val="008D327F"/>
    <w:rsid w:val="008E203A"/>
    <w:rsid w:val="008E545B"/>
    <w:rsid w:val="008E661B"/>
    <w:rsid w:val="008E73CB"/>
    <w:rsid w:val="0091229C"/>
    <w:rsid w:val="009176CE"/>
    <w:rsid w:val="00921996"/>
    <w:rsid w:val="009312FE"/>
    <w:rsid w:val="0093301D"/>
    <w:rsid w:val="00940E73"/>
    <w:rsid w:val="0094183D"/>
    <w:rsid w:val="00954B50"/>
    <w:rsid w:val="0097207C"/>
    <w:rsid w:val="0098597D"/>
    <w:rsid w:val="00992558"/>
    <w:rsid w:val="009947CE"/>
    <w:rsid w:val="009A0E33"/>
    <w:rsid w:val="009A165F"/>
    <w:rsid w:val="009B5C5C"/>
    <w:rsid w:val="009E5095"/>
    <w:rsid w:val="009F33EE"/>
    <w:rsid w:val="009F619A"/>
    <w:rsid w:val="009F6DDE"/>
    <w:rsid w:val="00A039D1"/>
    <w:rsid w:val="00A07415"/>
    <w:rsid w:val="00A370A8"/>
    <w:rsid w:val="00A65D5E"/>
    <w:rsid w:val="00A707E3"/>
    <w:rsid w:val="00A718B5"/>
    <w:rsid w:val="00A742A6"/>
    <w:rsid w:val="00AB023A"/>
    <w:rsid w:val="00AC6F02"/>
    <w:rsid w:val="00AD13E7"/>
    <w:rsid w:val="00AE79AE"/>
    <w:rsid w:val="00B07FDF"/>
    <w:rsid w:val="00B132B8"/>
    <w:rsid w:val="00B25CE8"/>
    <w:rsid w:val="00B33E7D"/>
    <w:rsid w:val="00B34AC9"/>
    <w:rsid w:val="00B40B16"/>
    <w:rsid w:val="00B4260D"/>
    <w:rsid w:val="00B43772"/>
    <w:rsid w:val="00B45C44"/>
    <w:rsid w:val="00B47E8E"/>
    <w:rsid w:val="00B54953"/>
    <w:rsid w:val="00B57FE3"/>
    <w:rsid w:val="00B6042B"/>
    <w:rsid w:val="00B80D78"/>
    <w:rsid w:val="00B80E51"/>
    <w:rsid w:val="00BB4CF3"/>
    <w:rsid w:val="00BB7BF1"/>
    <w:rsid w:val="00BC5DA9"/>
    <w:rsid w:val="00BD4753"/>
    <w:rsid w:val="00BD5CB1"/>
    <w:rsid w:val="00BE62EE"/>
    <w:rsid w:val="00BF5781"/>
    <w:rsid w:val="00C003BA"/>
    <w:rsid w:val="00C14499"/>
    <w:rsid w:val="00C17C4B"/>
    <w:rsid w:val="00C3678B"/>
    <w:rsid w:val="00C4381C"/>
    <w:rsid w:val="00C46878"/>
    <w:rsid w:val="00C53599"/>
    <w:rsid w:val="00C826FA"/>
    <w:rsid w:val="00C84E1D"/>
    <w:rsid w:val="00C866D5"/>
    <w:rsid w:val="00C91E3F"/>
    <w:rsid w:val="00C96C06"/>
    <w:rsid w:val="00CB4A51"/>
    <w:rsid w:val="00CC489F"/>
    <w:rsid w:val="00CD4532"/>
    <w:rsid w:val="00CD47B0"/>
    <w:rsid w:val="00CE6104"/>
    <w:rsid w:val="00CE7918"/>
    <w:rsid w:val="00D05F13"/>
    <w:rsid w:val="00D16163"/>
    <w:rsid w:val="00D27C15"/>
    <w:rsid w:val="00D505AD"/>
    <w:rsid w:val="00D524C5"/>
    <w:rsid w:val="00D56AD4"/>
    <w:rsid w:val="00D61AFB"/>
    <w:rsid w:val="00D97380"/>
    <w:rsid w:val="00DB3FAD"/>
    <w:rsid w:val="00DB7C55"/>
    <w:rsid w:val="00DC7099"/>
    <w:rsid w:val="00DD61B6"/>
    <w:rsid w:val="00E17989"/>
    <w:rsid w:val="00E340B6"/>
    <w:rsid w:val="00E57DA6"/>
    <w:rsid w:val="00E61C09"/>
    <w:rsid w:val="00E64250"/>
    <w:rsid w:val="00E64E39"/>
    <w:rsid w:val="00E677FE"/>
    <w:rsid w:val="00E720B3"/>
    <w:rsid w:val="00E8377E"/>
    <w:rsid w:val="00E8510F"/>
    <w:rsid w:val="00E9064A"/>
    <w:rsid w:val="00E96B34"/>
    <w:rsid w:val="00EB3B58"/>
    <w:rsid w:val="00EB563B"/>
    <w:rsid w:val="00EC7359"/>
    <w:rsid w:val="00EE114D"/>
    <w:rsid w:val="00EE3054"/>
    <w:rsid w:val="00EF56AA"/>
    <w:rsid w:val="00F00606"/>
    <w:rsid w:val="00F01256"/>
    <w:rsid w:val="00F06B12"/>
    <w:rsid w:val="00F076FC"/>
    <w:rsid w:val="00F07EE0"/>
    <w:rsid w:val="00F51D54"/>
    <w:rsid w:val="00F542DF"/>
    <w:rsid w:val="00F62A1B"/>
    <w:rsid w:val="00F870C7"/>
    <w:rsid w:val="00FB35F0"/>
    <w:rsid w:val="00FB70EA"/>
    <w:rsid w:val="00FC7475"/>
    <w:rsid w:val="00FD0A6A"/>
    <w:rsid w:val="00FE78A0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9EE7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s-E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462F3"/>
  </w:style>
  <w:style w:type="paragraph" w:styleId="Ttulo1">
    <w:name w:val="heading 1"/>
    <w:basedOn w:val="Normal"/>
    <w:link w:val="Ttulo1C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Ttulo2">
    <w:name w:val="heading 2"/>
    <w:basedOn w:val="Normal"/>
    <w:link w:val="Ttulo2C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Ttulo3">
    <w:name w:val="heading 3"/>
    <w:basedOn w:val="Normal"/>
    <w:next w:val="Normal"/>
    <w:link w:val="Ttulo3C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tulo4">
    <w:name w:val="heading 4"/>
    <w:basedOn w:val="Normal"/>
    <w:link w:val="Ttulo4C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Ttulo5">
    <w:name w:val="heading 5"/>
    <w:basedOn w:val="Ttulo2"/>
    <w:link w:val="Ttulo5C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semiHidden/>
    <w:rsid w:val="00BB4CF3"/>
    <w:rPr>
      <w:b/>
      <w:color w:val="4BACC6"/>
      <w:sz w:val="52"/>
    </w:rPr>
  </w:style>
  <w:style w:type="character" w:customStyle="1" w:styleId="Hashtag1">
    <w:name w:val="Hashtag1"/>
    <w:basedOn w:val="Fuentedeprrafopredeter"/>
    <w:uiPriority w:val="99"/>
    <w:semiHidden/>
    <w:rsid w:val="00CD4532"/>
    <w:rPr>
      <w:color w:val="2B579A"/>
      <w:shd w:val="clear" w:color="auto" w:fill="E6E6E6"/>
    </w:rPr>
  </w:style>
  <w:style w:type="paragraph" w:customStyle="1" w:styleId="Listanumerada">
    <w:name w:val="Lista numerada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Predeterminado">
    <w:name w:val="Predeterminado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tulo2Car">
    <w:name w:val="Título 2 Car"/>
    <w:basedOn w:val="Fuentedeprrafopredeter"/>
    <w:link w:val="Ttulo2"/>
    <w:uiPriority w:val="1"/>
    <w:semiHidden/>
    <w:rsid w:val="00BB4CF3"/>
    <w:rPr>
      <w:b/>
      <w:bCs/>
      <w:color w:val="694A77"/>
      <w:sz w:val="32"/>
      <w:szCs w:val="32"/>
      <w:lang w:eastAsia="zh-CN"/>
    </w:rPr>
  </w:style>
  <w:style w:type="paragraph" w:styleId="Sangranormal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Ttulo3Car">
    <w:name w:val="Título 3 Car"/>
    <w:basedOn w:val="Fuentedeprrafopredeter"/>
    <w:link w:val="Ttulo3"/>
    <w:uiPriority w:val="1"/>
    <w:semiHidden/>
    <w:rsid w:val="00BB4CF3"/>
    <w:rPr>
      <w:b/>
      <w:bCs/>
      <w:color w:val="694A77"/>
      <w:szCs w:val="27"/>
    </w:rPr>
  </w:style>
  <w:style w:type="paragraph" w:styleId="TD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Textonotapie">
    <w:name w:val="footnote text"/>
    <w:basedOn w:val="Normal"/>
    <w:link w:val="TextonotapieC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B4CF3"/>
    <w:rPr>
      <w:sz w:val="18"/>
      <w:szCs w:val="20"/>
    </w:rPr>
  </w:style>
  <w:style w:type="paragraph" w:styleId="Listaconvietas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Textocomentario">
    <w:name w:val="annotation text"/>
    <w:basedOn w:val="Normal"/>
    <w:link w:val="TextocomentarioCar"/>
    <w:uiPriority w:val="99"/>
    <w:semiHidden/>
    <w:rsid w:val="000D1F49"/>
    <w:rPr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D4532"/>
    <w:rPr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F62A1B"/>
    <w:pPr>
      <w:spacing w:after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EncabezadoCar">
    <w:name w:val="Encabezado Car"/>
    <w:basedOn w:val="Fuentedeprrafopredeter"/>
    <w:link w:val="Encabezado"/>
    <w:uiPriority w:val="99"/>
    <w:rsid w:val="00F62A1B"/>
    <w:rPr>
      <w:rFonts w:asciiTheme="majorHAnsi" w:eastAsia="Calibri" w:hAnsiTheme="majorHAnsi" w:cs="Times New Roman"/>
      <w:b/>
      <w:color w:val="FFFFFF"/>
      <w:sz w:val="44"/>
    </w:rPr>
  </w:style>
  <w:style w:type="paragraph" w:styleId="Piedepgina">
    <w:name w:val="footer"/>
    <w:basedOn w:val="Normal"/>
    <w:link w:val="PiedepginaCar"/>
    <w:uiPriority w:val="99"/>
    <w:rsid w:val="002462F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462F3"/>
    <w:rPr>
      <w:sz w:val="18"/>
      <w:szCs w:val="24"/>
    </w:rPr>
  </w:style>
  <w:style w:type="character" w:styleId="Refdenotaalpie">
    <w:name w:val="footnote reference"/>
    <w:basedOn w:val="Fuentedeprrafopredeter"/>
    <w:uiPriority w:val="99"/>
    <w:semiHidden/>
    <w:rsid w:val="000D1F49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rsid w:val="000D1F49"/>
    <w:rPr>
      <w:sz w:val="18"/>
      <w:szCs w:val="18"/>
    </w:rPr>
  </w:style>
  <w:style w:type="paragraph" w:styleId="Listaconnmeros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ipervnculo">
    <w:name w:val="Hyperlink"/>
    <w:basedOn w:val="Fuentedeprrafopredeter"/>
    <w:uiPriority w:val="99"/>
    <w:semiHidden/>
    <w:rsid w:val="000D1F49"/>
    <w:rPr>
      <w:color w:val="BF678E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D1F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Sinespaciado">
    <w:name w:val="No Spacing"/>
    <w:basedOn w:val="Normal"/>
    <w:uiPriority w:val="1"/>
    <w:qFormat/>
    <w:rsid w:val="00731F26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tulo">
    <w:name w:val="Title"/>
    <w:basedOn w:val="Normal"/>
    <w:next w:val="Normal"/>
    <w:link w:val="TtuloC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BB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aconvietas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Tabladefigura">
    <w:name w:val="Tabla de figura"/>
    <w:basedOn w:val="Tablanormal"/>
    <w:uiPriority w:val="99"/>
    <w:rsid w:val="000D1F49"/>
    <w:tblPr/>
    <w:trPr>
      <w:cantSplit/>
    </w:trPr>
  </w:style>
  <w:style w:type="character" w:customStyle="1" w:styleId="Ttulo4Car">
    <w:name w:val="Título 4 Car"/>
    <w:basedOn w:val="Fuentedeprrafopredeter"/>
    <w:link w:val="Ttulo4"/>
    <w:uiPriority w:val="9"/>
    <w:semiHidden/>
    <w:rsid w:val="00BB4CF3"/>
    <w:rPr>
      <w:b/>
      <w:sz w:val="25"/>
      <w:szCs w:val="25"/>
    </w:rPr>
  </w:style>
  <w:style w:type="character" w:customStyle="1" w:styleId="Ttulo5Car">
    <w:name w:val="Título 5 Car"/>
    <w:basedOn w:val="Ttulo2Car"/>
    <w:link w:val="Ttulo5"/>
    <w:uiPriority w:val="1"/>
    <w:semiHidden/>
    <w:rsid w:val="00BB4CF3"/>
    <w:rPr>
      <w:b/>
      <w:bCs/>
      <w:caps/>
      <w:color w:val="4BACC6"/>
      <w:sz w:val="32"/>
      <w:szCs w:val="32"/>
      <w:lang w:eastAsia="zh-CN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B4CF3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B4CF3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B4C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B4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D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D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adeilustracion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aconnmeros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Hipervnculovisitado">
    <w:name w:val="FollowedHyperlink"/>
    <w:basedOn w:val="Fuentedeprrafopredeter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tulodellibro">
    <w:name w:val="Book Title"/>
    <w:basedOn w:val="Fuentedeprrafopredeter"/>
    <w:uiPriority w:val="33"/>
    <w:semiHidden/>
    <w:rsid w:val="000D1F49"/>
    <w:rPr>
      <w:b/>
      <w:bCs/>
      <w:i/>
      <w:iCs/>
      <w:spacing w:val="5"/>
    </w:rPr>
  </w:style>
  <w:style w:type="paragraph" w:styleId="TtuloTDC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xtomacro">
    <w:name w:val="macro"/>
    <w:link w:val="TextomacroC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BB4CF3"/>
    <w:rPr>
      <w:rFonts w:ascii="Consolas" w:hAnsi="Consolas"/>
      <w:sz w:val="20"/>
      <w:szCs w:val="20"/>
    </w:rPr>
  </w:style>
  <w:style w:type="table" w:styleId="Tablaconcuadrcula">
    <w:name w:val="Table Grid"/>
    <w:basedOn w:val="Tabla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46DE2"/>
    <w:rPr>
      <w:color w:val="808080"/>
    </w:rPr>
  </w:style>
  <w:style w:type="paragraph" w:styleId="Prrafodelista">
    <w:name w:val="List Paragraph"/>
    <w:basedOn w:val="Normal"/>
    <w:uiPriority w:val="34"/>
    <w:qFormat/>
    <w:rsid w:val="001433F6"/>
    <w:pPr>
      <w:spacing w:after="160" w:line="259" w:lineRule="auto"/>
      <w:ind w:left="720"/>
      <w:contextualSpacing/>
    </w:pPr>
    <w:rPr>
      <w:sz w:val="22"/>
      <w:szCs w:val="22"/>
      <w:lang w:val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32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nicomfacauca\AppData\Roaming\Microsoft\Plantillas\Formulario%20de%20voluntariado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03AF17-29E4-4BF4-97E5-D317657203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2963F5A-FEF0-47F3-B2C8-C64B528A80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D77387-5629-4C94-ADFE-7FDDA746E9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C2FF251-79A0-420F-854F-45861F7BF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Formulario de voluntariado</Template>
  <TotalTime>0</TotalTime>
  <Pages>2</Pages>
  <Words>645</Words>
  <Characters>3553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2026-06-04T16:23:00Z</dcterms:created>
  <dcterms:modified xsi:type="dcterms:W3CDTF">2026-06-05T14:06:00Z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